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FA" w:rsidRDefault="00040BFA" w:rsidP="00066B57">
      <w:pPr>
        <w:spacing w:line="240" w:lineRule="auto"/>
        <w:jc w:val="center"/>
      </w:pPr>
      <w:r>
        <w:pict>
          <v:shape id="_x0000_i1026" type="#_x0000_t75" style="width:403.5pt;height:107.25pt">
            <v:imagedata r:id="rId7" o:title=""/>
          </v:shape>
        </w:pict>
      </w:r>
    </w:p>
    <w:p w:rsidR="00040BFA" w:rsidRDefault="00040BFA" w:rsidP="001F64D4">
      <w:pPr>
        <w:spacing w:line="240" w:lineRule="auto"/>
      </w:pPr>
      <w:r>
        <w:t xml:space="preserve">           </w:t>
      </w:r>
      <w:r w:rsidRPr="00693493">
        <w:rPr>
          <w:rFonts w:ascii="Comic Sans MS" w:hAnsi="Comic Sans MS"/>
          <w:b/>
          <w:sz w:val="36"/>
          <w:szCs w:val="3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7" type="#_x0000_t172" style="width:297.75pt;height:117pt" o:allowoverlap="f" adj="6924,10800" fillcolor="#60c" strokecolor="#c9f">
            <v:fill color2="#c0c" focus="100%" type="gradient"/>
            <v:shadow on="t" color="#99f" opacity="52429f" offset="3pt,3pt"/>
            <v:textpath style="font-family:&quot;Impact&quot;;font-size:24pt;v-text-kern:t" trim="t" fitpath="t" string="MÜJDE!!!!   &#10;07 MART 2011 İTİBARI İLE&#10;ATATÜRK HAVALİMANINDAN UÇUŞA &#10;BAŞLIYORUZ!!!"/>
          </v:shape>
        </w:pict>
      </w:r>
      <w:r>
        <w:tab/>
      </w:r>
      <w:r>
        <w:rPr>
          <w:noProof/>
          <w:lang w:eastAsia="tr-TR"/>
        </w:rPr>
        <w:pict>
          <v:shape id="_x0000_i1028" type="#_x0000_t75" alt="kyrgyz aircraft.png" style="width:219pt;height:122.25pt;visibility:visible">
            <v:imagedata r:id="rId8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</w:p>
    <w:p w:rsidR="00040BFA" w:rsidRPr="006A548E" w:rsidRDefault="00040BFA" w:rsidP="006A548E">
      <w:pPr>
        <w:pStyle w:val="NormalWeb"/>
        <w:jc w:val="center"/>
        <w:rPr>
          <w:sz w:val="56"/>
          <w:szCs w:val="56"/>
        </w:rPr>
      </w:pPr>
      <w:r w:rsidRPr="006A548E">
        <w:rPr>
          <w:rStyle w:val="Strong"/>
          <w:sz w:val="56"/>
          <w:szCs w:val="56"/>
        </w:rPr>
        <w:t>BİŞKEK – İSTANBUL – BİŞKEK</w:t>
      </w:r>
    </w:p>
    <w:tbl>
      <w:tblPr>
        <w:tblW w:w="11660" w:type="dxa"/>
        <w:tblCellSpacing w:w="0" w:type="dxa"/>
        <w:tblInd w:w="1871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4620"/>
        <w:gridCol w:w="1650"/>
        <w:gridCol w:w="1320"/>
        <w:gridCol w:w="1430"/>
        <w:gridCol w:w="1540"/>
        <w:gridCol w:w="1100"/>
      </w:tblGrid>
      <w:tr w:rsidR="00040BFA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 w:rsidP="00CF0A0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Uçuş No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 w:rsidP="00CF0A0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 xml:space="preserve">Kalkış    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 w:rsidP="00CF0A0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Varış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 w:rsidP="00CF0A0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Uçuş günleri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 w:rsidP="00CF0A0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Uçak tipi</w:t>
            </w:r>
          </w:p>
        </w:tc>
      </w:tr>
      <w:tr w:rsidR="00040BFA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 w:rsidP="00CF0A0A">
            <w:pPr>
              <w:rPr>
                <w:sz w:val="60"/>
                <w:szCs w:val="60"/>
              </w:rPr>
            </w:pPr>
            <w:r w:rsidRPr="006A548E">
              <w:rPr>
                <w:sz w:val="60"/>
                <w:szCs w:val="60"/>
              </w:rPr>
              <w:t>Bişkek - İstanbul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KR 817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</w:rPr>
              <w:t>0</w:t>
            </w:r>
            <w:r>
              <w:rPr>
                <w:sz w:val="40"/>
                <w:szCs w:val="40"/>
                <w:lang w:val="en-US"/>
              </w:rPr>
              <w:t>0</w:t>
            </w:r>
            <w:r w:rsidRPr="006A548E">
              <w:rPr>
                <w:sz w:val="40"/>
                <w:szCs w:val="40"/>
              </w:rPr>
              <w:t>:</w:t>
            </w:r>
            <w:r>
              <w:rPr>
                <w:sz w:val="40"/>
                <w:szCs w:val="40"/>
              </w:rPr>
              <w:t>55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03</w:t>
            </w:r>
            <w:r>
              <w:rPr>
                <w:sz w:val="40"/>
                <w:szCs w:val="40"/>
              </w:rPr>
              <w:t>:3</w:t>
            </w:r>
            <w:r w:rsidRPr="006A548E">
              <w:rPr>
                <w:sz w:val="40"/>
                <w:szCs w:val="4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</w:rPr>
              <w:t>1.4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hyperlink r:id="rId9" w:history="1">
              <w:r w:rsidRPr="006A548E">
                <w:rPr>
                  <w:rStyle w:val="Hyperlink"/>
                  <w:color w:val="auto"/>
                  <w:sz w:val="40"/>
                  <w:szCs w:val="40"/>
                </w:rPr>
                <w:t>А320</w:t>
              </w:r>
            </w:hyperlink>
          </w:p>
        </w:tc>
      </w:tr>
      <w:tr w:rsidR="00040BFA" w:rsidTr="006A548E">
        <w:trPr>
          <w:tblCellSpacing w:w="0" w:type="dxa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 w:rsidP="00CF0A0A">
            <w:pPr>
              <w:rPr>
                <w:sz w:val="60"/>
                <w:szCs w:val="60"/>
              </w:rPr>
            </w:pPr>
            <w:r w:rsidRPr="006A548E">
              <w:rPr>
                <w:sz w:val="60"/>
                <w:szCs w:val="60"/>
              </w:rPr>
              <w:t>İstanbul - Bişkek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  <w:lang w:val="en-US"/>
              </w:rPr>
              <w:t>KR 818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05:3</w:t>
            </w:r>
            <w:r w:rsidRPr="006A548E">
              <w:rPr>
                <w:sz w:val="40"/>
                <w:szCs w:val="40"/>
              </w:rPr>
              <w:t>5</w:t>
            </w:r>
          </w:p>
          <w:p w:rsidR="00040BFA" w:rsidRPr="00D51E77" w:rsidRDefault="00040BFA">
            <w:pPr>
              <w:jc w:val="center"/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</w:rPr>
              <w:t>09</w:t>
            </w:r>
            <w:r>
              <w:rPr>
                <w:sz w:val="40"/>
                <w:szCs w:val="40"/>
                <w:lang w:val="en-US"/>
              </w:rPr>
              <w:t>:40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Default="00040BFA">
            <w:pPr>
              <w:jc w:val="center"/>
              <w:rPr>
                <w:sz w:val="40"/>
                <w:szCs w:val="40"/>
              </w:rPr>
            </w:pPr>
            <w:r w:rsidRPr="006A548E">
              <w:rPr>
                <w:sz w:val="40"/>
                <w:szCs w:val="40"/>
              </w:rPr>
              <w:t>13:55</w:t>
            </w:r>
          </w:p>
          <w:p w:rsidR="00040BFA" w:rsidRPr="00AE4C20" w:rsidRDefault="00040BFA">
            <w:pPr>
              <w:jc w:val="center"/>
              <w:rPr>
                <w:sz w:val="40"/>
                <w:szCs w:val="40"/>
                <w:lang w:val="en-US"/>
              </w:rPr>
            </w:pPr>
            <w:r>
              <w:rPr>
                <w:sz w:val="40"/>
                <w:szCs w:val="40"/>
              </w:rPr>
              <w:t>17</w:t>
            </w:r>
            <w:r>
              <w:rPr>
                <w:sz w:val="40"/>
                <w:szCs w:val="40"/>
                <w:lang w:val="en-US"/>
              </w:rPr>
              <w:t>:25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1.4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0BFA" w:rsidRPr="006A548E" w:rsidRDefault="00040BFA">
            <w:pPr>
              <w:jc w:val="center"/>
              <w:rPr>
                <w:sz w:val="40"/>
                <w:szCs w:val="40"/>
              </w:rPr>
            </w:pPr>
            <w:hyperlink r:id="rId10" w:history="1">
              <w:r w:rsidRPr="006A548E">
                <w:rPr>
                  <w:rStyle w:val="Hyperlink"/>
                  <w:color w:val="auto"/>
                  <w:sz w:val="40"/>
                  <w:szCs w:val="40"/>
                </w:rPr>
                <w:t>А320</w:t>
              </w:r>
            </w:hyperlink>
          </w:p>
        </w:tc>
      </w:tr>
    </w:tbl>
    <w:p w:rsidR="00040BFA" w:rsidRPr="009B089F" w:rsidRDefault="00040BFA" w:rsidP="00776378">
      <w:pPr>
        <w:spacing w:line="240" w:lineRule="auto"/>
        <w:rPr>
          <w:b/>
          <w:sz w:val="20"/>
          <w:szCs w:val="20"/>
        </w:rPr>
      </w:pPr>
    </w:p>
    <w:tbl>
      <w:tblPr>
        <w:tblpPr w:leftFromText="141" w:rightFromText="141" w:vertAnchor="page" w:horzAnchor="margin" w:tblpY="1648"/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68"/>
        <w:gridCol w:w="1320"/>
        <w:gridCol w:w="1650"/>
        <w:gridCol w:w="990"/>
        <w:gridCol w:w="1430"/>
        <w:gridCol w:w="1760"/>
        <w:gridCol w:w="1870"/>
        <w:gridCol w:w="1650"/>
      </w:tblGrid>
      <w:tr w:rsidR="00040BFA" w:rsidRPr="00DE044A" w:rsidTr="00F848E7">
        <w:trPr>
          <w:trHeight w:val="346"/>
        </w:trPr>
        <w:tc>
          <w:tcPr>
            <w:tcW w:w="5168" w:type="dxa"/>
            <w:shd w:val="clear" w:color="auto" w:fill="0000FF"/>
            <w:vAlign w:val="center"/>
          </w:tcPr>
          <w:p w:rsidR="00040BFA" w:rsidRPr="00DE044A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DE044A">
              <w:rPr>
                <w:rFonts w:ascii="Times New Roman" w:hAnsi="Times New Roman"/>
                <w:b/>
                <w:sz w:val="20"/>
                <w:szCs w:val="28"/>
              </w:rPr>
              <w:t>YAŞ GRUBU</w:t>
            </w:r>
          </w:p>
        </w:tc>
        <w:tc>
          <w:tcPr>
            <w:tcW w:w="1320" w:type="dxa"/>
            <w:shd w:val="clear" w:color="auto" w:fill="0000FF"/>
          </w:tcPr>
          <w:p w:rsidR="00040BFA" w:rsidRPr="00DE044A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1650" w:type="dxa"/>
            <w:shd w:val="clear" w:color="auto" w:fill="0000FF"/>
            <w:vAlign w:val="center"/>
          </w:tcPr>
          <w:p w:rsidR="00040BFA" w:rsidRPr="00DE044A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DE044A">
              <w:rPr>
                <w:rFonts w:ascii="Times New Roman" w:hAnsi="Times New Roman"/>
                <w:b/>
                <w:sz w:val="20"/>
                <w:szCs w:val="28"/>
              </w:rPr>
              <w:t xml:space="preserve">RT </w:t>
            </w:r>
          </w:p>
        </w:tc>
        <w:tc>
          <w:tcPr>
            <w:tcW w:w="990" w:type="dxa"/>
            <w:shd w:val="clear" w:color="auto" w:fill="0000FF"/>
            <w:vAlign w:val="center"/>
          </w:tcPr>
          <w:p w:rsidR="00040BFA" w:rsidRPr="00DE044A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DE044A">
              <w:rPr>
                <w:rFonts w:ascii="Times New Roman" w:hAnsi="Times New Roman"/>
                <w:b/>
                <w:sz w:val="20"/>
                <w:szCs w:val="28"/>
              </w:rPr>
              <w:t>OW</w:t>
            </w:r>
          </w:p>
        </w:tc>
        <w:tc>
          <w:tcPr>
            <w:tcW w:w="3190" w:type="dxa"/>
            <w:gridSpan w:val="2"/>
            <w:shd w:val="clear" w:color="auto" w:fill="0000FF"/>
            <w:vAlign w:val="center"/>
          </w:tcPr>
          <w:p w:rsidR="00040BFA" w:rsidRPr="00DE044A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DE044A">
              <w:rPr>
                <w:rFonts w:ascii="Times New Roman" w:hAnsi="Times New Roman"/>
                <w:b/>
                <w:sz w:val="20"/>
                <w:szCs w:val="28"/>
              </w:rPr>
              <w:t>Değişiklik Bedeli</w:t>
            </w:r>
          </w:p>
        </w:tc>
        <w:tc>
          <w:tcPr>
            <w:tcW w:w="3520" w:type="dxa"/>
            <w:gridSpan w:val="2"/>
            <w:shd w:val="clear" w:color="auto" w:fill="0000FF"/>
            <w:vAlign w:val="center"/>
          </w:tcPr>
          <w:p w:rsidR="00040BFA" w:rsidRPr="00DE044A" w:rsidRDefault="00040BFA" w:rsidP="00BC56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 xml:space="preserve">                        İade bedeli</w:t>
            </w:r>
          </w:p>
        </w:tc>
      </w:tr>
      <w:tr w:rsidR="00040BFA" w:rsidRPr="00BC5651" w:rsidTr="00F848E7">
        <w:trPr>
          <w:trHeight w:val="535"/>
        </w:trPr>
        <w:tc>
          <w:tcPr>
            <w:tcW w:w="5168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5651">
              <w:rPr>
                <w:b/>
                <w:sz w:val="24"/>
                <w:szCs w:val="24"/>
              </w:rPr>
              <w:t>**Uçuştan önce</w:t>
            </w:r>
          </w:p>
        </w:tc>
        <w:tc>
          <w:tcPr>
            <w:tcW w:w="176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5651">
              <w:rPr>
                <w:b/>
                <w:sz w:val="24"/>
                <w:szCs w:val="24"/>
              </w:rPr>
              <w:t>Uçuştan sonra</w:t>
            </w:r>
          </w:p>
        </w:tc>
        <w:tc>
          <w:tcPr>
            <w:tcW w:w="187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5651">
              <w:rPr>
                <w:b/>
                <w:sz w:val="24"/>
                <w:szCs w:val="24"/>
              </w:rPr>
              <w:t>**Uçuştan önce</w:t>
            </w:r>
          </w:p>
        </w:tc>
        <w:tc>
          <w:tcPr>
            <w:tcW w:w="1650" w:type="dxa"/>
            <w:vAlign w:val="center"/>
          </w:tcPr>
          <w:p w:rsidR="00040BFA" w:rsidRPr="00BC5651" w:rsidRDefault="00040BFA" w:rsidP="008B165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C5651">
              <w:rPr>
                <w:b/>
                <w:sz w:val="24"/>
                <w:szCs w:val="24"/>
              </w:rPr>
              <w:t>Uçuştan sonra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 xml:space="preserve">12 -30 yaş arası Gençlik 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VZZ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2 €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430" w:type="dxa"/>
            <w:vAlign w:val="center"/>
          </w:tcPr>
          <w:p w:rsidR="00040BFA" w:rsidRPr="00073495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495">
              <w:rPr>
                <w:rFonts w:ascii="Times New Roman" w:hAnsi="Times New Roman"/>
                <w:sz w:val="20"/>
                <w:szCs w:val="20"/>
              </w:rPr>
              <w:t xml:space="preserve">15 € 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3075BC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55 Yaş üstü bayan ( yaşlı )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VCD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2 €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0 €</w:t>
            </w:r>
          </w:p>
        </w:tc>
        <w:tc>
          <w:tcPr>
            <w:tcW w:w="1430" w:type="dxa"/>
            <w:vAlign w:val="center"/>
          </w:tcPr>
          <w:p w:rsidR="00040BFA" w:rsidRPr="00073495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495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541B02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60 yaş üstü bay ( yaşlı )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VCD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2 €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0 €</w:t>
            </w:r>
          </w:p>
        </w:tc>
        <w:tc>
          <w:tcPr>
            <w:tcW w:w="1430" w:type="dxa"/>
            <w:vAlign w:val="center"/>
          </w:tcPr>
          <w:p w:rsidR="00040BFA" w:rsidRPr="00073495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495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En az iki kişilik aile bileti ( 2-18 yaş arası dahil )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VPD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352 €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193 €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 xml:space="preserve">En az 7 kişilik yetişkin yolcu (bebek hariç ) aynı tarihlerde gidiş / dönüş 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GRT7L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297 €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İzin verilmez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İzin verilmez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50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Tüm yolcular için özel indirimli tarife</w:t>
            </w:r>
          </w:p>
        </w:tc>
        <w:tc>
          <w:tcPr>
            <w:tcW w:w="1320" w:type="dxa"/>
            <w:vAlign w:val="center"/>
          </w:tcPr>
          <w:p w:rsidR="00040BFA" w:rsidRPr="00073495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495">
              <w:rPr>
                <w:rFonts w:ascii="Times New Roman" w:hAnsi="Times New Roman"/>
                <w:b/>
                <w:sz w:val="20"/>
                <w:szCs w:val="20"/>
              </w:rPr>
              <w:t>QSS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0 €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50 €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8B16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073495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F848E7">
              <w:rPr>
                <w:sz w:val="20"/>
                <w:szCs w:val="20"/>
              </w:rPr>
              <w:t>% 50 kesinti</w:t>
            </w:r>
            <w:r>
              <w:rPr>
                <w:sz w:val="20"/>
                <w:szCs w:val="20"/>
                <w:lang w:val="ru-RU"/>
              </w:rPr>
              <w:t xml:space="preserve">          </w:t>
            </w:r>
          </w:p>
        </w:tc>
      </w:tr>
      <w:tr w:rsidR="00040BFA" w:rsidRPr="00BC5651" w:rsidTr="00073495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Tüm yolcular için özel indirimli tarife</w:t>
            </w:r>
          </w:p>
        </w:tc>
        <w:tc>
          <w:tcPr>
            <w:tcW w:w="1320" w:type="dxa"/>
            <w:vAlign w:val="center"/>
          </w:tcPr>
          <w:p w:rsidR="00040BFA" w:rsidRPr="00073495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495">
              <w:rPr>
                <w:rFonts w:ascii="Times New Roman" w:hAnsi="Times New Roman"/>
                <w:b/>
                <w:sz w:val="20"/>
                <w:szCs w:val="20"/>
              </w:rPr>
              <w:t>MSS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280 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>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0</w:t>
            </w:r>
            <w:r w:rsidRPr="00F848E7">
              <w:rPr>
                <w:rFonts w:ascii="Times New Roman" w:hAnsi="Times New Roman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50 €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50 kesinti</w:t>
            </w:r>
          </w:p>
        </w:tc>
      </w:tr>
      <w:tr w:rsidR="00040BFA" w:rsidRPr="00BC5651" w:rsidTr="00073495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Tüm yolcular için özel indirimli tarife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OPROW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  <w:r w:rsidRPr="00F848E7">
              <w:rPr>
                <w:rFonts w:ascii="Times New Roman" w:hAnsi="Times New Roman"/>
                <w:sz w:val="20"/>
                <w:szCs w:val="20"/>
              </w:rPr>
              <w:t xml:space="preserve">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848E7">
              <w:rPr>
                <w:rFonts w:ascii="Times New Roman" w:hAnsi="Times New Roman"/>
                <w:sz w:val="20"/>
                <w:szCs w:val="20"/>
              </w:rPr>
              <w:t>0 €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50 €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50 kesinti</w:t>
            </w:r>
          </w:p>
        </w:tc>
      </w:tr>
      <w:tr w:rsidR="00040BFA" w:rsidRPr="00BC5651" w:rsidTr="00073495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Tüm yolcular için özel indirimli tarife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HPROW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  <w:r w:rsidRPr="00F848E7">
              <w:rPr>
                <w:rFonts w:ascii="Times New Roman" w:hAnsi="Times New Roman"/>
                <w:sz w:val="20"/>
                <w:szCs w:val="20"/>
              </w:rPr>
              <w:t xml:space="preserve">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BA51CE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Tüm yolcular için özel indirimli tarife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LPROW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  <w:r w:rsidRPr="00F848E7">
              <w:rPr>
                <w:rFonts w:ascii="Times New Roman" w:hAnsi="Times New Roman"/>
                <w:sz w:val="20"/>
                <w:szCs w:val="20"/>
              </w:rPr>
              <w:t xml:space="preserve">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%25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Günlük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BEE15D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340 €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25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 Aylık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KEE1M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350 €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 Aylık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KEE3M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360 €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6 Aylık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XEE6M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400 €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Uçuşa 21 gün kala kesilen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NAP21D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310 €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Uçuşa 5 gün kala kesilen bilet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UAP5D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325 €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15 €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İadeye alınır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F848E7">
        <w:trPr>
          <w:trHeight w:val="467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Tam ekonomi sınıfı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730 €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375 €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Ücretsiz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30 €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Kesintisiz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İndirimli business sınıfı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840 €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445 €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Ücretsiz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30 €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Kesintisiz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  <w:tr w:rsidR="00040BFA" w:rsidRPr="00BC5651" w:rsidTr="005A4F96">
        <w:trPr>
          <w:trHeight w:val="454"/>
        </w:trPr>
        <w:tc>
          <w:tcPr>
            <w:tcW w:w="5168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Standart business sınıfı</w:t>
            </w:r>
          </w:p>
        </w:tc>
        <w:tc>
          <w:tcPr>
            <w:tcW w:w="132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1380 €</w:t>
            </w:r>
          </w:p>
        </w:tc>
        <w:tc>
          <w:tcPr>
            <w:tcW w:w="99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795 €</w:t>
            </w:r>
          </w:p>
        </w:tc>
        <w:tc>
          <w:tcPr>
            <w:tcW w:w="143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Ücretsiz</w:t>
            </w:r>
          </w:p>
        </w:tc>
        <w:tc>
          <w:tcPr>
            <w:tcW w:w="176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8E7">
              <w:rPr>
                <w:rFonts w:ascii="Times New Roman" w:hAnsi="Times New Roman"/>
                <w:sz w:val="20"/>
                <w:szCs w:val="20"/>
              </w:rPr>
              <w:t>30 €</w:t>
            </w:r>
          </w:p>
        </w:tc>
        <w:tc>
          <w:tcPr>
            <w:tcW w:w="187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Kesintisiz</w:t>
            </w:r>
          </w:p>
        </w:tc>
        <w:tc>
          <w:tcPr>
            <w:tcW w:w="1650" w:type="dxa"/>
            <w:vAlign w:val="center"/>
          </w:tcPr>
          <w:p w:rsidR="00040BFA" w:rsidRPr="00F848E7" w:rsidRDefault="00040BFA" w:rsidP="000734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48E7">
              <w:rPr>
                <w:sz w:val="20"/>
                <w:szCs w:val="20"/>
              </w:rPr>
              <w:t>% 10 kesinti</w:t>
            </w:r>
          </w:p>
        </w:tc>
      </w:tr>
    </w:tbl>
    <w:p w:rsidR="00040BFA" w:rsidRDefault="00040BFA" w:rsidP="0043150D">
      <w:pPr>
        <w:ind w:firstLine="284"/>
        <w:rPr>
          <w:rFonts w:cs="Arial"/>
          <w:b/>
          <w:sz w:val="24"/>
          <w:szCs w:val="24"/>
        </w:rPr>
      </w:pPr>
    </w:p>
    <w:p w:rsidR="00040BFA" w:rsidRDefault="00040BFA" w:rsidP="0043150D">
      <w:pPr>
        <w:ind w:firstLine="284"/>
        <w:rPr>
          <w:rFonts w:cs="Arial"/>
          <w:b/>
          <w:sz w:val="24"/>
          <w:szCs w:val="24"/>
        </w:rPr>
      </w:pPr>
    </w:p>
    <w:p w:rsidR="00040BFA" w:rsidRPr="00BC5651" w:rsidRDefault="00040BFA" w:rsidP="0043150D">
      <w:pPr>
        <w:ind w:firstLine="284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b/>
          <w:sz w:val="24"/>
          <w:szCs w:val="24"/>
        </w:rPr>
        <w:t>Yukarıdaki fiyatlar net olup, ayrıca aşağıdaki TAX lar ilave edilecektir.</w:t>
      </w:r>
    </w:p>
    <w:p w:rsidR="00040BFA" w:rsidRPr="00BC5651" w:rsidRDefault="00040BFA" w:rsidP="0043150D">
      <w:pPr>
        <w:ind w:left="284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YQ ( yakıt vergisi )</w:t>
      </w:r>
      <w:r w:rsidRPr="00BC5651">
        <w:rPr>
          <w:rFonts w:ascii="Times New Roman" w:hAnsi="Times New Roman"/>
          <w:sz w:val="24"/>
          <w:szCs w:val="24"/>
        </w:rPr>
        <w:tab/>
      </w:r>
      <w:r w:rsidRPr="00BC5651">
        <w:rPr>
          <w:rFonts w:ascii="Times New Roman" w:hAnsi="Times New Roman"/>
          <w:sz w:val="24"/>
          <w:szCs w:val="24"/>
        </w:rPr>
        <w:tab/>
        <w:t xml:space="preserve">                 – OW - 50 EURO , RT -100 EURO</w:t>
      </w:r>
    </w:p>
    <w:p w:rsidR="00040BFA" w:rsidRPr="00BC5651" w:rsidRDefault="00040BFA" w:rsidP="0043150D">
      <w:pPr>
        <w:ind w:left="284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HL (Bişkek havalimanı vergisi ) </w:t>
      </w:r>
      <w:r w:rsidRPr="00BC5651">
        <w:rPr>
          <w:rFonts w:ascii="Times New Roman" w:hAnsi="Times New Roman"/>
          <w:sz w:val="24"/>
          <w:szCs w:val="24"/>
        </w:rPr>
        <w:tab/>
        <w:t xml:space="preserve">                 – 8 Euro</w:t>
      </w:r>
    </w:p>
    <w:p w:rsidR="00040BFA" w:rsidRPr="00BC5651" w:rsidRDefault="00040BFA" w:rsidP="0043150D">
      <w:pPr>
        <w:ind w:left="284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TR (Atatürk havalimanı vergisi )  </w:t>
      </w:r>
      <w:r w:rsidRPr="00BC565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BC5651">
        <w:rPr>
          <w:rFonts w:ascii="Times New Roman" w:hAnsi="Times New Roman"/>
          <w:sz w:val="24"/>
          <w:szCs w:val="24"/>
        </w:rPr>
        <w:t xml:space="preserve"> – 11 Euro</w:t>
      </w:r>
    </w:p>
    <w:p w:rsidR="00040BFA" w:rsidRDefault="00040BFA" w:rsidP="00681E3E">
      <w:pPr>
        <w:ind w:left="284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KR (AMADEUS üzerinden yapılacak satışlarda ) – 3 Euro</w:t>
      </w:r>
    </w:p>
    <w:p w:rsidR="00040BFA" w:rsidRPr="00BC5651" w:rsidRDefault="00040BFA" w:rsidP="00681E3E">
      <w:pPr>
        <w:ind w:left="284"/>
        <w:rPr>
          <w:rFonts w:ascii="Times New Roman" w:hAnsi="Times New Roman"/>
          <w:sz w:val="24"/>
          <w:szCs w:val="24"/>
        </w:rPr>
      </w:pPr>
    </w:p>
    <w:p w:rsidR="00040BFA" w:rsidRPr="00BC5651" w:rsidRDefault="00040BFA" w:rsidP="00587F71">
      <w:pPr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00 – 02 yaş arası bebek yolcu – yetişkin fiyatının % 10, ayrı koltuk verilmez. </w:t>
      </w:r>
    </w:p>
    <w:p w:rsidR="00040BFA" w:rsidRPr="00BC5651" w:rsidRDefault="00040BFA" w:rsidP="002731B4">
      <w:pPr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02 – 12 yaş arası yetişkin yolcu tarifesinden % 30 indirimli, ayrı koltuk ve bagaj hakkı var.  </w:t>
      </w:r>
    </w:p>
    <w:p w:rsidR="00040BFA" w:rsidRPr="00BC5651" w:rsidRDefault="00040BFA" w:rsidP="00587F71">
      <w:pPr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02 - 12 Yaş arası refakatsiz seyahat edecek olan çocuk yolcu için indirim noterden alınacak tek başına seyahat edebilir yazısını ibraz ederek indirimli fiyattan uçabilir. Aksi takdirde indirim uygulanmıyor. Tam ekonomi ücreti ödenecektir.</w:t>
      </w:r>
    </w:p>
    <w:p w:rsidR="00040BFA" w:rsidRPr="00BC5651" w:rsidRDefault="00040BFA" w:rsidP="00587F71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C5651">
        <w:rPr>
          <w:rFonts w:ascii="Times New Roman" w:hAnsi="Times New Roman"/>
          <w:sz w:val="24"/>
          <w:szCs w:val="24"/>
        </w:rPr>
        <w:t xml:space="preserve">GRUP ve 15 günlük tarife OPEN olarak </w:t>
      </w:r>
      <w:r w:rsidRPr="00BC5651">
        <w:rPr>
          <w:rFonts w:ascii="Times New Roman" w:hAnsi="Times New Roman"/>
          <w:b/>
          <w:sz w:val="24"/>
          <w:szCs w:val="24"/>
          <w:u w:val="single"/>
        </w:rPr>
        <w:t>düzenlenemez.</w:t>
      </w:r>
    </w:p>
    <w:p w:rsidR="00040BFA" w:rsidRPr="00BC5651" w:rsidRDefault="00040BFA" w:rsidP="00587F71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C5651">
        <w:rPr>
          <w:rFonts w:ascii="Times New Roman" w:hAnsi="Times New Roman"/>
          <w:sz w:val="24"/>
          <w:szCs w:val="24"/>
        </w:rPr>
        <w:t xml:space="preserve">* *Uçak kalkmadan, CHECK IN işlemi yapılmadığı sürece </w:t>
      </w:r>
    </w:p>
    <w:p w:rsidR="00040BFA" w:rsidRPr="00BC5651" w:rsidRDefault="00040BFA" w:rsidP="001F64D4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C5651">
        <w:rPr>
          <w:rFonts w:ascii="Times New Roman" w:hAnsi="Times New Roman"/>
          <w:sz w:val="24"/>
          <w:szCs w:val="24"/>
        </w:rPr>
        <w:t>BEE15D ve KEE1M sınıflar için belirtilen iade oranı hiç kullanılmamış bilet içindir. Bir kısmı kullanılmış bilet için bize sorun.</w:t>
      </w:r>
    </w:p>
    <w:p w:rsidR="00040BFA" w:rsidRPr="00BC5651" w:rsidRDefault="00040BFA" w:rsidP="001F64D4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Tav</w:t>
      </w:r>
      <w:r w:rsidRPr="00BC5651">
        <w:rPr>
          <w:rFonts w:ascii="Times New Roman" w:hAnsi="Times New Roman"/>
          <w:sz w:val="24"/>
          <w:szCs w:val="24"/>
        </w:rPr>
        <w:t>siye edilen SF 25 Euro / bilet başına</w:t>
      </w:r>
    </w:p>
    <w:p w:rsidR="00040BFA" w:rsidRPr="00BC5651" w:rsidRDefault="00040BFA" w:rsidP="001F64D4">
      <w:pPr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Öğrenci tarifesi için tav</w:t>
      </w:r>
      <w:r w:rsidRPr="00BC5651">
        <w:rPr>
          <w:rFonts w:ascii="Times New Roman" w:hAnsi="Times New Roman"/>
          <w:sz w:val="24"/>
          <w:szCs w:val="24"/>
        </w:rPr>
        <w:t xml:space="preserve">siye edilen SF 10 Euro 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40BFA" w:rsidRPr="00BC5651" w:rsidRDefault="00040BFA" w:rsidP="001F64D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b/>
          <w:sz w:val="24"/>
          <w:szCs w:val="24"/>
        </w:rPr>
        <w:t>Ücretsiz bagaj hakkı: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BUSINESS sınıfı  - 40KG 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EKONOMI sınıfı  - 30 KG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00 -02 Yaş          - 10 KG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02 – 12 Yaş       – 30 KG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Fazla bagaj ücreti – 5 € / Kg</w:t>
      </w:r>
    </w:p>
    <w:p w:rsidR="00040BFA" w:rsidRPr="00BC5651" w:rsidRDefault="00040BFA" w:rsidP="001F64D4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5 KG ya kadar olan gönderi bedeli (zarf, paket, evrak )  – 20 €</w:t>
      </w:r>
    </w:p>
    <w:p w:rsidR="00040BFA" w:rsidRPr="00BC5651" w:rsidRDefault="00040BFA" w:rsidP="005A4023">
      <w:pPr>
        <w:spacing w:line="240" w:lineRule="auto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Saksıda çiçek, saksıda canlı bitki, kedi, köpek v.s. hayvan (sepete konulmak şartıyla) , kuş, arı kovanı taşımacılığı – 14 Euro / KG  </w:t>
      </w:r>
    </w:p>
    <w:p w:rsidR="00040BFA" w:rsidRPr="00BC5651" w:rsidRDefault="00040BFA" w:rsidP="005A4023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Tüm sorularınız ve bilet temini için  aşağıda belirtilen iletişim adresinden detaylı bilgi alabilirsiniz.   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b/>
          <w:sz w:val="24"/>
          <w:szCs w:val="24"/>
        </w:rPr>
        <w:t xml:space="preserve">POSITIVE TOUR 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Mustafa Kemal Paşa caddesi Merkez İşhanı no</w:t>
      </w:r>
      <w:r>
        <w:rPr>
          <w:rFonts w:ascii="Times New Roman" w:hAnsi="Times New Roman"/>
          <w:sz w:val="24"/>
          <w:szCs w:val="24"/>
        </w:rPr>
        <w:t xml:space="preserve"> 27/4 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Aksaray – İSTANBUL  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Telefon : 0212 589 95 95 (PBX )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Fax         : 0212 589 95 92</w:t>
      </w:r>
    </w:p>
    <w:p w:rsidR="00040BFA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>Cep        : 0532 236 34 66</w:t>
      </w:r>
    </w:p>
    <w:p w:rsidR="00040BFA" w:rsidRPr="00BC5651" w:rsidRDefault="00040BFA" w:rsidP="00B85BF3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Cep        : 0532 709 69 22</w:t>
      </w:r>
    </w:p>
    <w:p w:rsidR="00040BFA" w:rsidRPr="00BC5651" w:rsidRDefault="00040BFA" w:rsidP="008B3D78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BC5651">
        <w:rPr>
          <w:rFonts w:ascii="Times New Roman" w:hAnsi="Times New Roman"/>
          <w:sz w:val="24"/>
          <w:szCs w:val="24"/>
        </w:rPr>
        <w:t xml:space="preserve">E mail : </w:t>
      </w:r>
      <w:smartTag w:uri="urn:schemas-microsoft-com:office:smarttags" w:element="PersonName">
        <w:smartTag w:uri="urn:schemas-microsoft-com:office:smarttags" w:element="PersonName">
          <w:r w:rsidRPr="00BC5651">
            <w:rPr>
              <w:rFonts w:ascii="Times New Roman" w:hAnsi="Times New Roman"/>
              <w:sz w:val="24"/>
              <w:szCs w:val="24"/>
            </w:rPr>
            <w:t>info</w:t>
          </w:r>
        </w:smartTag>
        <w:r w:rsidRPr="00BC5651">
          <w:rPr>
            <w:rFonts w:ascii="Times New Roman" w:hAnsi="Times New Roman"/>
            <w:sz w:val="24"/>
            <w:szCs w:val="24"/>
          </w:rPr>
          <w:t>@positivetour.com</w:t>
        </w:r>
      </w:smartTag>
      <w:r w:rsidRPr="00BC5651">
        <w:rPr>
          <w:rFonts w:ascii="Times New Roman" w:hAnsi="Times New Roman"/>
          <w:sz w:val="24"/>
          <w:szCs w:val="24"/>
        </w:rPr>
        <w:t xml:space="preserve"> </w:t>
      </w:r>
    </w:p>
    <w:sectPr w:rsidR="00040BFA" w:rsidRPr="00BC5651" w:rsidSect="00776378">
      <w:footerReference w:type="even" r:id="rId11"/>
      <w:footerReference w:type="default" r:id="rId12"/>
      <w:pgSz w:w="16838" w:h="11906" w:orient="landscape"/>
      <w:pgMar w:top="567" w:right="340" w:bottom="1418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BFA" w:rsidRDefault="00040BFA">
      <w:r>
        <w:separator/>
      </w:r>
    </w:p>
  </w:endnote>
  <w:endnote w:type="continuationSeparator" w:id="0">
    <w:p w:rsidR="00040BFA" w:rsidRDefault="00040B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FA" w:rsidRDefault="00040BFA" w:rsidP="004922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0BFA" w:rsidRDefault="00040BFA" w:rsidP="005515A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FA" w:rsidRDefault="00040BFA" w:rsidP="004922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40BFA" w:rsidRDefault="00040BFA" w:rsidP="005515A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BFA" w:rsidRDefault="00040BFA">
      <w:r>
        <w:separator/>
      </w:r>
    </w:p>
  </w:footnote>
  <w:footnote w:type="continuationSeparator" w:id="0">
    <w:p w:rsidR="00040BFA" w:rsidRDefault="00040B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1EC52EBE"/>
    <w:multiLevelType w:val="hybridMultilevel"/>
    <w:tmpl w:val="85A0ED8E"/>
    <w:lvl w:ilvl="0" w:tplc="4D623D34">
      <w:start w:val="2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C3501A"/>
    <w:multiLevelType w:val="hybridMultilevel"/>
    <w:tmpl w:val="70F4AB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A79E7"/>
    <w:multiLevelType w:val="hybridMultilevel"/>
    <w:tmpl w:val="BF944A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5A79B8"/>
    <w:multiLevelType w:val="hybridMultilevel"/>
    <w:tmpl w:val="C8DC5B3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950"/>
    <w:rsid w:val="00013284"/>
    <w:rsid w:val="00030D6F"/>
    <w:rsid w:val="00040BFA"/>
    <w:rsid w:val="00057ED9"/>
    <w:rsid w:val="0006313B"/>
    <w:rsid w:val="00066B57"/>
    <w:rsid w:val="00073495"/>
    <w:rsid w:val="00077415"/>
    <w:rsid w:val="000775FF"/>
    <w:rsid w:val="000966E5"/>
    <w:rsid w:val="00097406"/>
    <w:rsid w:val="000A1393"/>
    <w:rsid w:val="000A3193"/>
    <w:rsid w:val="000C481B"/>
    <w:rsid w:val="000D3B9F"/>
    <w:rsid w:val="000E0EB1"/>
    <w:rsid w:val="00106313"/>
    <w:rsid w:val="00113D88"/>
    <w:rsid w:val="00115261"/>
    <w:rsid w:val="001312C9"/>
    <w:rsid w:val="00137C55"/>
    <w:rsid w:val="00145C46"/>
    <w:rsid w:val="001466E5"/>
    <w:rsid w:val="00161EF1"/>
    <w:rsid w:val="001632C7"/>
    <w:rsid w:val="00164E0E"/>
    <w:rsid w:val="00184810"/>
    <w:rsid w:val="001C35CA"/>
    <w:rsid w:val="001F1805"/>
    <w:rsid w:val="001F64D4"/>
    <w:rsid w:val="001F74F8"/>
    <w:rsid w:val="00217494"/>
    <w:rsid w:val="002356D4"/>
    <w:rsid w:val="00236062"/>
    <w:rsid w:val="00236CC8"/>
    <w:rsid w:val="0025490A"/>
    <w:rsid w:val="002731B4"/>
    <w:rsid w:val="002903E9"/>
    <w:rsid w:val="002A3E10"/>
    <w:rsid w:val="002C1D8E"/>
    <w:rsid w:val="002E2974"/>
    <w:rsid w:val="002F4E57"/>
    <w:rsid w:val="003068F8"/>
    <w:rsid w:val="003075BC"/>
    <w:rsid w:val="00307CFE"/>
    <w:rsid w:val="00316C74"/>
    <w:rsid w:val="00324D18"/>
    <w:rsid w:val="00335DFE"/>
    <w:rsid w:val="00354C7D"/>
    <w:rsid w:val="003554E9"/>
    <w:rsid w:val="0036702B"/>
    <w:rsid w:val="00375A92"/>
    <w:rsid w:val="0037698C"/>
    <w:rsid w:val="00382783"/>
    <w:rsid w:val="003911A2"/>
    <w:rsid w:val="00395938"/>
    <w:rsid w:val="003A15F9"/>
    <w:rsid w:val="003E2C33"/>
    <w:rsid w:val="003F5B70"/>
    <w:rsid w:val="00426851"/>
    <w:rsid w:val="00430CA3"/>
    <w:rsid w:val="0043150D"/>
    <w:rsid w:val="004334F8"/>
    <w:rsid w:val="00443A92"/>
    <w:rsid w:val="00447838"/>
    <w:rsid w:val="00452635"/>
    <w:rsid w:val="004723C3"/>
    <w:rsid w:val="004832FF"/>
    <w:rsid w:val="00491087"/>
    <w:rsid w:val="00492297"/>
    <w:rsid w:val="0049798E"/>
    <w:rsid w:val="004C042F"/>
    <w:rsid w:val="004D26D0"/>
    <w:rsid w:val="004D6D90"/>
    <w:rsid w:val="004D79B3"/>
    <w:rsid w:val="004F2E4A"/>
    <w:rsid w:val="004F2F19"/>
    <w:rsid w:val="004F6339"/>
    <w:rsid w:val="005068F7"/>
    <w:rsid w:val="005147C3"/>
    <w:rsid w:val="00531815"/>
    <w:rsid w:val="00535550"/>
    <w:rsid w:val="0053648F"/>
    <w:rsid w:val="00541B02"/>
    <w:rsid w:val="00544EB7"/>
    <w:rsid w:val="005515A4"/>
    <w:rsid w:val="005631CD"/>
    <w:rsid w:val="005832EE"/>
    <w:rsid w:val="00587F71"/>
    <w:rsid w:val="005966C6"/>
    <w:rsid w:val="00596E97"/>
    <w:rsid w:val="005A4023"/>
    <w:rsid w:val="005A4B20"/>
    <w:rsid w:val="005A4F96"/>
    <w:rsid w:val="005B2053"/>
    <w:rsid w:val="005B6703"/>
    <w:rsid w:val="005C7CC0"/>
    <w:rsid w:val="005E328B"/>
    <w:rsid w:val="005E3835"/>
    <w:rsid w:val="00604C43"/>
    <w:rsid w:val="006252AF"/>
    <w:rsid w:val="00667AA7"/>
    <w:rsid w:val="00671087"/>
    <w:rsid w:val="006720CF"/>
    <w:rsid w:val="0067383B"/>
    <w:rsid w:val="00681E3E"/>
    <w:rsid w:val="00693493"/>
    <w:rsid w:val="00694F7A"/>
    <w:rsid w:val="006A548E"/>
    <w:rsid w:val="006B2618"/>
    <w:rsid w:val="006C0F3E"/>
    <w:rsid w:val="006C6BFF"/>
    <w:rsid w:val="006C75E3"/>
    <w:rsid w:val="006C77BF"/>
    <w:rsid w:val="006E497D"/>
    <w:rsid w:val="006F1799"/>
    <w:rsid w:val="00702B90"/>
    <w:rsid w:val="0070786A"/>
    <w:rsid w:val="00707A68"/>
    <w:rsid w:val="007329D2"/>
    <w:rsid w:val="0073438C"/>
    <w:rsid w:val="0073489E"/>
    <w:rsid w:val="00745B40"/>
    <w:rsid w:val="00752D8D"/>
    <w:rsid w:val="00754305"/>
    <w:rsid w:val="00754325"/>
    <w:rsid w:val="00756770"/>
    <w:rsid w:val="00774022"/>
    <w:rsid w:val="00776378"/>
    <w:rsid w:val="00783B6A"/>
    <w:rsid w:val="00796D47"/>
    <w:rsid w:val="007C727A"/>
    <w:rsid w:val="007D4095"/>
    <w:rsid w:val="007D73D3"/>
    <w:rsid w:val="007F354E"/>
    <w:rsid w:val="008108B8"/>
    <w:rsid w:val="008203E7"/>
    <w:rsid w:val="008259D9"/>
    <w:rsid w:val="008546C5"/>
    <w:rsid w:val="0086154D"/>
    <w:rsid w:val="008765F9"/>
    <w:rsid w:val="008B165C"/>
    <w:rsid w:val="008B39B3"/>
    <w:rsid w:val="008B3D78"/>
    <w:rsid w:val="008B59CC"/>
    <w:rsid w:val="008B5D8E"/>
    <w:rsid w:val="008E21D2"/>
    <w:rsid w:val="008E3832"/>
    <w:rsid w:val="00901183"/>
    <w:rsid w:val="009128B9"/>
    <w:rsid w:val="00914D2C"/>
    <w:rsid w:val="009406D2"/>
    <w:rsid w:val="00952721"/>
    <w:rsid w:val="00953776"/>
    <w:rsid w:val="00954092"/>
    <w:rsid w:val="009573C6"/>
    <w:rsid w:val="00957EE4"/>
    <w:rsid w:val="00964A85"/>
    <w:rsid w:val="00966D0C"/>
    <w:rsid w:val="00967F54"/>
    <w:rsid w:val="00984068"/>
    <w:rsid w:val="009855D3"/>
    <w:rsid w:val="00991FFD"/>
    <w:rsid w:val="00997782"/>
    <w:rsid w:val="009B089F"/>
    <w:rsid w:val="009B3233"/>
    <w:rsid w:val="009B43CF"/>
    <w:rsid w:val="009D5B13"/>
    <w:rsid w:val="00A459CE"/>
    <w:rsid w:val="00A518FC"/>
    <w:rsid w:val="00A53066"/>
    <w:rsid w:val="00A610B0"/>
    <w:rsid w:val="00A62987"/>
    <w:rsid w:val="00A76461"/>
    <w:rsid w:val="00A77E2A"/>
    <w:rsid w:val="00A84F9F"/>
    <w:rsid w:val="00A9431E"/>
    <w:rsid w:val="00AA0764"/>
    <w:rsid w:val="00AC49C8"/>
    <w:rsid w:val="00AE1C34"/>
    <w:rsid w:val="00AE4C20"/>
    <w:rsid w:val="00AE6788"/>
    <w:rsid w:val="00B23042"/>
    <w:rsid w:val="00B267C3"/>
    <w:rsid w:val="00B44872"/>
    <w:rsid w:val="00B60511"/>
    <w:rsid w:val="00B712B6"/>
    <w:rsid w:val="00B85BF3"/>
    <w:rsid w:val="00B9508C"/>
    <w:rsid w:val="00B97272"/>
    <w:rsid w:val="00BA399F"/>
    <w:rsid w:val="00BA51CE"/>
    <w:rsid w:val="00BC5651"/>
    <w:rsid w:val="00BF31AA"/>
    <w:rsid w:val="00C0036E"/>
    <w:rsid w:val="00C03381"/>
    <w:rsid w:val="00C206BE"/>
    <w:rsid w:val="00C220DF"/>
    <w:rsid w:val="00C4238C"/>
    <w:rsid w:val="00C70920"/>
    <w:rsid w:val="00C73348"/>
    <w:rsid w:val="00C76C40"/>
    <w:rsid w:val="00C959EB"/>
    <w:rsid w:val="00C975DB"/>
    <w:rsid w:val="00CB786F"/>
    <w:rsid w:val="00CC43B1"/>
    <w:rsid w:val="00CC4CCA"/>
    <w:rsid w:val="00CC7144"/>
    <w:rsid w:val="00CC7DCD"/>
    <w:rsid w:val="00CE4ADE"/>
    <w:rsid w:val="00CF0A0A"/>
    <w:rsid w:val="00CF25B9"/>
    <w:rsid w:val="00D02946"/>
    <w:rsid w:val="00D072C8"/>
    <w:rsid w:val="00D33703"/>
    <w:rsid w:val="00D41AA7"/>
    <w:rsid w:val="00D41D46"/>
    <w:rsid w:val="00D43046"/>
    <w:rsid w:val="00D4462B"/>
    <w:rsid w:val="00D51E77"/>
    <w:rsid w:val="00D73A56"/>
    <w:rsid w:val="00D8108F"/>
    <w:rsid w:val="00D94340"/>
    <w:rsid w:val="00DB5E2D"/>
    <w:rsid w:val="00DB630F"/>
    <w:rsid w:val="00DC5637"/>
    <w:rsid w:val="00DC7430"/>
    <w:rsid w:val="00DE044A"/>
    <w:rsid w:val="00DE767E"/>
    <w:rsid w:val="00DF17BA"/>
    <w:rsid w:val="00E0190E"/>
    <w:rsid w:val="00E10EE8"/>
    <w:rsid w:val="00E1426A"/>
    <w:rsid w:val="00E30193"/>
    <w:rsid w:val="00E41E7A"/>
    <w:rsid w:val="00E43B87"/>
    <w:rsid w:val="00E50F86"/>
    <w:rsid w:val="00E538D6"/>
    <w:rsid w:val="00E5595F"/>
    <w:rsid w:val="00E708CF"/>
    <w:rsid w:val="00E738D3"/>
    <w:rsid w:val="00E85F05"/>
    <w:rsid w:val="00E94233"/>
    <w:rsid w:val="00E97A51"/>
    <w:rsid w:val="00EA6234"/>
    <w:rsid w:val="00EB3542"/>
    <w:rsid w:val="00ED4166"/>
    <w:rsid w:val="00F20240"/>
    <w:rsid w:val="00F41B00"/>
    <w:rsid w:val="00F55E3C"/>
    <w:rsid w:val="00F61408"/>
    <w:rsid w:val="00F848E7"/>
    <w:rsid w:val="00FB2950"/>
    <w:rsid w:val="00FD5A14"/>
    <w:rsid w:val="00FF3150"/>
    <w:rsid w:val="00FF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CA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AE1C3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02B90"/>
    <w:rPr>
      <w:rFonts w:ascii="Cambria" w:hAnsi="Cambria" w:cs="Times New Roman"/>
      <w:b/>
      <w:bCs/>
      <w:sz w:val="26"/>
      <w:szCs w:val="26"/>
      <w:lang w:eastAsia="en-US"/>
    </w:rPr>
  </w:style>
  <w:style w:type="table" w:styleId="TableGrid">
    <w:name w:val="Table Grid"/>
    <w:basedOn w:val="TableNormal"/>
    <w:uiPriority w:val="99"/>
    <w:rsid w:val="00FB29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C7CC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F31A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6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4E0E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rsid w:val="00CF0A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99"/>
    <w:qFormat/>
    <w:locked/>
    <w:rsid w:val="00CF0A0A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rsid w:val="005515A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B3542"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5515A4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1466E5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A51C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37C55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3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7.ru/ru/flight_info/our_fleet/A319_detai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7.ru/ru/flight_info/our_fleet/A319_detail.html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89</TotalTime>
  <Pages>4</Pages>
  <Words>594</Words>
  <Characters>3387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Yaş grubu</dc:title>
  <dc:subject/>
  <dc:creator/>
  <cp:keywords/>
  <dc:description/>
  <cp:lastModifiedBy>tour</cp:lastModifiedBy>
  <cp:revision>16</cp:revision>
  <cp:lastPrinted>2011-03-01T16:41:00Z</cp:lastPrinted>
  <dcterms:created xsi:type="dcterms:W3CDTF">2011-02-26T10:32:00Z</dcterms:created>
  <dcterms:modified xsi:type="dcterms:W3CDTF">2011-03-23T15:31:00Z</dcterms:modified>
</cp:coreProperties>
</file>