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363" w:rsidRDefault="004B5363" w:rsidP="008436CF">
      <w:pPr>
        <w:spacing w:line="240" w:lineRule="auto"/>
        <w:jc w:val="center"/>
      </w:pPr>
      <w:r>
        <w:pict>
          <v:shape id="_x0000_i1027" type="#_x0000_t75" style="width:399pt;height:102pt">
            <v:imagedata r:id="rId7" o:title=""/>
          </v:shape>
        </w:pict>
      </w:r>
    </w:p>
    <w:p w:rsidR="004B5363" w:rsidRDefault="004B5363" w:rsidP="001F64D4">
      <w:pPr>
        <w:spacing w:line="240" w:lineRule="auto"/>
      </w:pPr>
      <w:r>
        <w:t xml:space="preserve">  </w:t>
      </w:r>
      <w:r>
        <w:rPr>
          <w:noProof/>
          <w:lang w:eastAsia="tr-TR"/>
        </w:rPr>
        <w:pict>
          <v:shape id="4 Resim" o:spid="_x0000_i1028" type="#_x0000_t75" alt="muzey.png" style="width:214.5pt;height:159pt;visibility:visible">
            <v:imagedata r:id="rId8" o:title=""/>
          </v:shape>
        </w:pict>
      </w:r>
      <w:r>
        <w:t xml:space="preserve">         </w:t>
      </w:r>
      <w:r w:rsidRPr="003829DA">
        <w:rPr>
          <w:rFonts w:ascii="Comic Sans MS" w:hAnsi="Comic Sans MS"/>
          <w:b/>
          <w:sz w:val="36"/>
          <w:szCs w:val="36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9" type="#_x0000_t172" style="width:297.75pt;height:117pt" o:allowoverlap="f" adj="6924,10800" fillcolor="#60c" strokecolor="#c9f">
            <v:fill color2="#c0c" focus="100%" type="gradient"/>
            <v:shadow on="t" color="#99f" opacity="52429f" offset="3pt,3pt"/>
            <v:textpath style="font-family:&quot;Impact&quot;;font-size:24pt;v-text-kern:t" trim="t" fitpath="t" string="MÜJDE!!!!   &#10;07 MART 2011 İTİBARI İLE&#10;ATATÜRK HAVALİMANINDAN UÇUŞA &#10;BAŞLIYORUZ!!!"/>
          </v:shape>
        </w:pict>
      </w:r>
      <w:r>
        <w:tab/>
      </w:r>
      <w:r>
        <w:rPr>
          <w:noProof/>
          <w:lang w:eastAsia="tr-TR"/>
        </w:rPr>
        <w:pict>
          <v:shape id="_x0000_i1030" type="#_x0000_t75" alt="kyrgyz aircraft.png" style="width:219pt;height:122.25pt;visibility:visible">
            <v:imagedata r:id="rId9" o:title=""/>
          </v:shape>
        </w:pict>
      </w:r>
      <w:r>
        <w:tab/>
      </w:r>
      <w:r>
        <w:tab/>
      </w:r>
      <w:r>
        <w:tab/>
      </w:r>
      <w:r>
        <w:tab/>
      </w:r>
      <w:r>
        <w:tab/>
      </w:r>
    </w:p>
    <w:p w:rsidR="004B5363" w:rsidRPr="006A548E" w:rsidRDefault="004B5363" w:rsidP="006A548E">
      <w:pPr>
        <w:pStyle w:val="NormalWeb"/>
        <w:jc w:val="center"/>
        <w:rPr>
          <w:sz w:val="56"/>
          <w:szCs w:val="56"/>
        </w:rPr>
      </w:pPr>
      <w:r w:rsidRPr="006A548E">
        <w:rPr>
          <w:rStyle w:val="Strong"/>
          <w:sz w:val="56"/>
          <w:szCs w:val="56"/>
        </w:rPr>
        <w:t>BİŞKEK – İSTANBUL – BİŞKEK</w:t>
      </w:r>
    </w:p>
    <w:tbl>
      <w:tblPr>
        <w:tblW w:w="11660" w:type="dxa"/>
        <w:tblCellSpacing w:w="0" w:type="dxa"/>
        <w:tblInd w:w="1871" w:type="dxa"/>
        <w:tblCellMar>
          <w:top w:w="45" w:type="dxa"/>
          <w:left w:w="45" w:type="dxa"/>
          <w:bottom w:w="45" w:type="dxa"/>
          <w:right w:w="45" w:type="dxa"/>
        </w:tblCellMar>
        <w:tblLook w:val="00A0"/>
      </w:tblPr>
      <w:tblGrid>
        <w:gridCol w:w="4620"/>
        <w:gridCol w:w="1650"/>
        <w:gridCol w:w="1320"/>
        <w:gridCol w:w="1430"/>
        <w:gridCol w:w="1540"/>
        <w:gridCol w:w="1100"/>
      </w:tblGrid>
      <w:tr w:rsidR="004B5363" w:rsidTr="006A548E">
        <w:trPr>
          <w:tblCellSpacing w:w="0" w:type="dxa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5363" w:rsidRDefault="004B53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5363" w:rsidRPr="00624A96" w:rsidRDefault="004B5363" w:rsidP="00CF0A0A">
            <w:pPr>
              <w:jc w:val="center"/>
              <w:rPr>
                <w:sz w:val="24"/>
                <w:szCs w:val="24"/>
              </w:rPr>
            </w:pPr>
            <w:r w:rsidRPr="00624A96">
              <w:rPr>
                <w:rStyle w:val="Strong"/>
                <w:sz w:val="24"/>
                <w:szCs w:val="24"/>
              </w:rPr>
              <w:t>Uçuş No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5363" w:rsidRPr="00624A96" w:rsidRDefault="004B5363" w:rsidP="00CF0A0A">
            <w:pPr>
              <w:jc w:val="center"/>
              <w:rPr>
                <w:sz w:val="24"/>
                <w:szCs w:val="24"/>
              </w:rPr>
            </w:pPr>
            <w:r w:rsidRPr="00624A96">
              <w:rPr>
                <w:rStyle w:val="Strong"/>
                <w:sz w:val="24"/>
                <w:szCs w:val="24"/>
              </w:rPr>
              <w:t xml:space="preserve">Kalkış     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5363" w:rsidRPr="00624A96" w:rsidRDefault="004B5363" w:rsidP="00CF0A0A">
            <w:pPr>
              <w:jc w:val="center"/>
              <w:rPr>
                <w:sz w:val="24"/>
                <w:szCs w:val="24"/>
              </w:rPr>
            </w:pPr>
            <w:r w:rsidRPr="00624A96">
              <w:rPr>
                <w:rStyle w:val="Strong"/>
                <w:sz w:val="24"/>
                <w:szCs w:val="24"/>
              </w:rPr>
              <w:t>Varış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5363" w:rsidRPr="00624A96" w:rsidRDefault="004B5363" w:rsidP="00CF0A0A">
            <w:pPr>
              <w:jc w:val="center"/>
              <w:rPr>
                <w:sz w:val="24"/>
                <w:szCs w:val="24"/>
              </w:rPr>
            </w:pPr>
            <w:r w:rsidRPr="00624A96">
              <w:rPr>
                <w:rStyle w:val="Strong"/>
                <w:sz w:val="24"/>
                <w:szCs w:val="24"/>
              </w:rPr>
              <w:t>Uçuş günleri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5363" w:rsidRPr="00624A96" w:rsidRDefault="004B5363" w:rsidP="00CF0A0A">
            <w:pPr>
              <w:jc w:val="center"/>
              <w:rPr>
                <w:sz w:val="24"/>
                <w:szCs w:val="24"/>
              </w:rPr>
            </w:pPr>
            <w:r w:rsidRPr="00624A96">
              <w:rPr>
                <w:rStyle w:val="Strong"/>
                <w:sz w:val="24"/>
                <w:szCs w:val="24"/>
              </w:rPr>
              <w:t>Uçak tipi</w:t>
            </w:r>
          </w:p>
        </w:tc>
      </w:tr>
      <w:tr w:rsidR="004B5363" w:rsidTr="006A548E">
        <w:trPr>
          <w:tblCellSpacing w:w="0" w:type="dxa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5363" w:rsidRPr="006A548E" w:rsidRDefault="004B5363" w:rsidP="00CF0A0A">
            <w:pPr>
              <w:rPr>
                <w:sz w:val="60"/>
                <w:szCs w:val="60"/>
              </w:rPr>
            </w:pPr>
            <w:r w:rsidRPr="006A548E">
              <w:rPr>
                <w:sz w:val="60"/>
                <w:szCs w:val="60"/>
              </w:rPr>
              <w:t>Bişkek - İstanbul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5363" w:rsidRPr="006A548E" w:rsidRDefault="004B5363">
            <w:pPr>
              <w:jc w:val="center"/>
              <w:rPr>
                <w:sz w:val="40"/>
                <w:szCs w:val="40"/>
              </w:rPr>
            </w:pPr>
            <w:r w:rsidRPr="006A548E">
              <w:rPr>
                <w:sz w:val="40"/>
                <w:szCs w:val="40"/>
                <w:lang w:val="en-US"/>
              </w:rPr>
              <w:t>KR 817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5363" w:rsidRPr="006A548E" w:rsidRDefault="004B5363">
            <w:pPr>
              <w:jc w:val="center"/>
              <w:rPr>
                <w:sz w:val="40"/>
                <w:szCs w:val="40"/>
              </w:rPr>
            </w:pPr>
            <w:r w:rsidRPr="006A548E">
              <w:rPr>
                <w:sz w:val="40"/>
                <w:szCs w:val="40"/>
              </w:rPr>
              <w:t>0</w:t>
            </w:r>
            <w:r>
              <w:rPr>
                <w:sz w:val="40"/>
                <w:szCs w:val="40"/>
                <w:lang w:val="en-US"/>
              </w:rPr>
              <w:t>0</w:t>
            </w:r>
            <w:r w:rsidRPr="006A548E">
              <w:rPr>
                <w:sz w:val="40"/>
                <w:szCs w:val="40"/>
              </w:rPr>
              <w:t>:</w:t>
            </w:r>
            <w:r>
              <w:rPr>
                <w:sz w:val="40"/>
                <w:szCs w:val="40"/>
              </w:rPr>
              <w:t>55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5363" w:rsidRPr="006A548E" w:rsidRDefault="004B5363">
            <w:pPr>
              <w:jc w:val="center"/>
              <w:rPr>
                <w:sz w:val="40"/>
                <w:szCs w:val="40"/>
              </w:rPr>
            </w:pPr>
            <w:r w:rsidRPr="006A548E">
              <w:rPr>
                <w:sz w:val="40"/>
                <w:szCs w:val="40"/>
                <w:lang w:val="en-US"/>
              </w:rPr>
              <w:t>03</w:t>
            </w:r>
            <w:r w:rsidRPr="006A548E">
              <w:rPr>
                <w:sz w:val="40"/>
                <w:szCs w:val="40"/>
              </w:rPr>
              <w:t>:</w:t>
            </w:r>
            <w:r>
              <w:rPr>
                <w:sz w:val="40"/>
                <w:szCs w:val="40"/>
              </w:rPr>
              <w:t>3</w:t>
            </w:r>
            <w:r w:rsidRPr="006A548E">
              <w:rPr>
                <w:sz w:val="40"/>
                <w:szCs w:val="40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5363" w:rsidRPr="00624A96" w:rsidRDefault="004B5363" w:rsidP="00624A96">
            <w:pPr>
              <w:jc w:val="center"/>
              <w:rPr>
                <w:sz w:val="24"/>
                <w:szCs w:val="24"/>
              </w:rPr>
            </w:pPr>
            <w:r w:rsidRPr="00624A96">
              <w:rPr>
                <w:sz w:val="24"/>
                <w:szCs w:val="24"/>
              </w:rPr>
              <w:t>Pazartesi, Perşembe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5363" w:rsidRPr="006A548E" w:rsidRDefault="004B5363">
            <w:pPr>
              <w:jc w:val="center"/>
              <w:rPr>
                <w:sz w:val="40"/>
                <w:szCs w:val="40"/>
              </w:rPr>
            </w:pPr>
            <w:hyperlink r:id="rId10" w:history="1">
              <w:r w:rsidRPr="006A548E">
                <w:rPr>
                  <w:rStyle w:val="Hyperlink"/>
                  <w:color w:val="auto"/>
                  <w:sz w:val="40"/>
                  <w:szCs w:val="40"/>
                </w:rPr>
                <w:t>А320</w:t>
              </w:r>
            </w:hyperlink>
          </w:p>
        </w:tc>
      </w:tr>
      <w:tr w:rsidR="004B5363" w:rsidTr="006A548E">
        <w:trPr>
          <w:tblCellSpacing w:w="0" w:type="dxa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5363" w:rsidRPr="006A548E" w:rsidRDefault="004B5363" w:rsidP="00CF0A0A">
            <w:pPr>
              <w:rPr>
                <w:sz w:val="60"/>
                <w:szCs w:val="60"/>
              </w:rPr>
            </w:pPr>
            <w:r w:rsidRPr="006A548E">
              <w:rPr>
                <w:sz w:val="60"/>
                <w:szCs w:val="60"/>
              </w:rPr>
              <w:t>İstanbul - Bişkek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5363" w:rsidRPr="006A548E" w:rsidRDefault="004B5363">
            <w:pPr>
              <w:jc w:val="center"/>
              <w:rPr>
                <w:sz w:val="40"/>
                <w:szCs w:val="40"/>
              </w:rPr>
            </w:pPr>
            <w:r w:rsidRPr="006A548E">
              <w:rPr>
                <w:sz w:val="40"/>
                <w:szCs w:val="40"/>
                <w:lang w:val="en-US"/>
              </w:rPr>
              <w:t>KR 818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5363" w:rsidRDefault="004B5363">
            <w:pPr>
              <w:jc w:val="center"/>
              <w:rPr>
                <w:sz w:val="28"/>
                <w:szCs w:val="28"/>
              </w:rPr>
            </w:pPr>
            <w:r w:rsidRPr="000832AA">
              <w:rPr>
                <w:sz w:val="28"/>
                <w:szCs w:val="28"/>
              </w:rPr>
              <w:t>05:15</w:t>
            </w:r>
          </w:p>
          <w:p w:rsidR="004B5363" w:rsidRPr="000832AA" w:rsidRDefault="004B536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09</w:t>
            </w:r>
            <w:r>
              <w:rPr>
                <w:sz w:val="28"/>
                <w:szCs w:val="28"/>
                <w:lang w:val="en-US"/>
              </w:rPr>
              <w:t>:40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5363" w:rsidRDefault="004B5363">
            <w:pPr>
              <w:jc w:val="center"/>
              <w:rPr>
                <w:sz w:val="28"/>
                <w:szCs w:val="28"/>
              </w:rPr>
            </w:pPr>
            <w:r w:rsidRPr="000832AA">
              <w:rPr>
                <w:sz w:val="28"/>
                <w:szCs w:val="28"/>
              </w:rPr>
              <w:t>13:55</w:t>
            </w:r>
          </w:p>
          <w:p w:rsidR="004B5363" w:rsidRPr="000832AA" w:rsidRDefault="004B53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17:25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5363" w:rsidRDefault="004B5363" w:rsidP="00624A96">
            <w:pPr>
              <w:jc w:val="center"/>
              <w:rPr>
                <w:sz w:val="24"/>
                <w:szCs w:val="24"/>
              </w:rPr>
            </w:pPr>
            <w:r w:rsidRPr="00624A96">
              <w:rPr>
                <w:sz w:val="24"/>
                <w:szCs w:val="24"/>
              </w:rPr>
              <w:t xml:space="preserve">Pazartesi, </w:t>
            </w:r>
          </w:p>
          <w:p w:rsidR="004B5363" w:rsidRPr="00624A96" w:rsidRDefault="004B5363" w:rsidP="00624A96">
            <w:pPr>
              <w:jc w:val="center"/>
              <w:rPr>
                <w:sz w:val="24"/>
                <w:szCs w:val="24"/>
              </w:rPr>
            </w:pPr>
            <w:r w:rsidRPr="00624A96">
              <w:rPr>
                <w:sz w:val="24"/>
                <w:szCs w:val="24"/>
              </w:rPr>
              <w:t>Perşembe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5363" w:rsidRPr="006A548E" w:rsidRDefault="004B5363">
            <w:pPr>
              <w:jc w:val="center"/>
              <w:rPr>
                <w:sz w:val="40"/>
                <w:szCs w:val="40"/>
              </w:rPr>
            </w:pPr>
            <w:hyperlink r:id="rId11" w:history="1">
              <w:r w:rsidRPr="006A548E">
                <w:rPr>
                  <w:rStyle w:val="Hyperlink"/>
                  <w:color w:val="auto"/>
                  <w:sz w:val="40"/>
                  <w:szCs w:val="40"/>
                </w:rPr>
                <w:t>А320</w:t>
              </w:r>
            </w:hyperlink>
          </w:p>
        </w:tc>
      </w:tr>
    </w:tbl>
    <w:p w:rsidR="004B5363" w:rsidRPr="009B089F" w:rsidRDefault="004B5363" w:rsidP="00776378">
      <w:pPr>
        <w:spacing w:line="240" w:lineRule="auto"/>
        <w:rPr>
          <w:b/>
          <w:sz w:val="20"/>
          <w:szCs w:val="20"/>
        </w:rPr>
      </w:pPr>
    </w:p>
    <w:p w:rsidR="004B5363" w:rsidRDefault="004B5363" w:rsidP="0043150D">
      <w:pPr>
        <w:ind w:firstLine="284"/>
        <w:rPr>
          <w:rFonts w:cs="Arial"/>
          <w:b/>
          <w:sz w:val="24"/>
          <w:szCs w:val="24"/>
        </w:rPr>
      </w:pPr>
    </w:p>
    <w:tbl>
      <w:tblPr>
        <w:tblpPr w:leftFromText="141" w:rightFromText="141" w:vertAnchor="page" w:horzAnchor="margin" w:tblpXSpec="center" w:tblpY="748"/>
        <w:tblW w:w="43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A0"/>
      </w:tblPr>
      <w:tblGrid>
        <w:gridCol w:w="5824"/>
        <w:gridCol w:w="1980"/>
        <w:gridCol w:w="2310"/>
        <w:gridCol w:w="3740"/>
      </w:tblGrid>
      <w:tr w:rsidR="004B5363" w:rsidRPr="00624A96" w:rsidTr="00254BAE">
        <w:tc>
          <w:tcPr>
            <w:tcW w:w="5823" w:type="dxa"/>
            <w:shd w:val="clear" w:color="auto" w:fill="0000FF"/>
            <w:vAlign w:val="center"/>
          </w:tcPr>
          <w:p w:rsidR="004B5363" w:rsidRPr="00624A96" w:rsidRDefault="004B5363" w:rsidP="009042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4A96">
              <w:rPr>
                <w:rFonts w:ascii="Times New Roman" w:hAnsi="Times New Roman"/>
                <w:b/>
                <w:sz w:val="24"/>
                <w:szCs w:val="24"/>
              </w:rPr>
              <w:t>YAŞ GRUBU</w:t>
            </w:r>
          </w:p>
        </w:tc>
        <w:tc>
          <w:tcPr>
            <w:tcW w:w="1980" w:type="dxa"/>
            <w:shd w:val="clear" w:color="auto" w:fill="0000FF"/>
          </w:tcPr>
          <w:p w:rsidR="004B5363" w:rsidRPr="00624A96" w:rsidRDefault="004B5363" w:rsidP="009042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dxa"/>
            <w:shd w:val="clear" w:color="auto" w:fill="0000FF"/>
            <w:vAlign w:val="center"/>
          </w:tcPr>
          <w:p w:rsidR="004B5363" w:rsidRPr="00624A96" w:rsidRDefault="004B5363" w:rsidP="009042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Gidiş Dönüş</w:t>
            </w:r>
            <w:r w:rsidRPr="00624A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740" w:type="dxa"/>
            <w:shd w:val="clear" w:color="auto" w:fill="0000FF"/>
            <w:vAlign w:val="center"/>
          </w:tcPr>
          <w:p w:rsidR="004B5363" w:rsidRPr="00624A96" w:rsidRDefault="004B5363" w:rsidP="009042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Tek Yön</w:t>
            </w:r>
          </w:p>
        </w:tc>
      </w:tr>
      <w:tr w:rsidR="004B5363" w:rsidRPr="00624A96" w:rsidTr="00254BAE">
        <w:trPr>
          <w:trHeight w:val="170"/>
        </w:trPr>
        <w:tc>
          <w:tcPr>
            <w:tcW w:w="5823" w:type="dxa"/>
            <w:vAlign w:val="center"/>
          </w:tcPr>
          <w:p w:rsidR="004B5363" w:rsidRPr="00557BBE" w:rsidRDefault="004B5363" w:rsidP="00904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 xml:space="preserve">12 -30 yaş arası Gençlik </w:t>
            </w:r>
          </w:p>
        </w:tc>
        <w:tc>
          <w:tcPr>
            <w:tcW w:w="1980" w:type="dxa"/>
            <w:vAlign w:val="center"/>
          </w:tcPr>
          <w:p w:rsidR="004B5363" w:rsidRPr="00557BBE" w:rsidRDefault="004B5363" w:rsidP="009042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VZZ</w:t>
            </w:r>
          </w:p>
        </w:tc>
        <w:tc>
          <w:tcPr>
            <w:tcW w:w="2310" w:type="dxa"/>
            <w:vAlign w:val="center"/>
          </w:tcPr>
          <w:p w:rsidR="004B5363" w:rsidRPr="00557BBE" w:rsidRDefault="004B5363" w:rsidP="009042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381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 xml:space="preserve"> €</w:t>
            </w:r>
          </w:p>
        </w:tc>
        <w:tc>
          <w:tcPr>
            <w:tcW w:w="3740" w:type="dxa"/>
            <w:vAlign w:val="center"/>
          </w:tcPr>
          <w:p w:rsidR="004B5363" w:rsidRPr="00557BBE" w:rsidRDefault="004B5363" w:rsidP="009042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>1 €</w:t>
            </w:r>
          </w:p>
        </w:tc>
      </w:tr>
      <w:tr w:rsidR="004B5363" w:rsidRPr="00624A96" w:rsidTr="00254BAE">
        <w:trPr>
          <w:trHeight w:val="170"/>
        </w:trPr>
        <w:tc>
          <w:tcPr>
            <w:tcW w:w="5823" w:type="dxa"/>
            <w:vAlign w:val="center"/>
          </w:tcPr>
          <w:p w:rsidR="004B5363" w:rsidRPr="00557BBE" w:rsidRDefault="004B5363" w:rsidP="00904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55 Yaş üstü bayan ( yaşlı )</w:t>
            </w:r>
          </w:p>
        </w:tc>
        <w:tc>
          <w:tcPr>
            <w:tcW w:w="1980" w:type="dxa"/>
            <w:vAlign w:val="center"/>
          </w:tcPr>
          <w:p w:rsidR="004B5363" w:rsidRPr="00557BBE" w:rsidRDefault="004B5363" w:rsidP="009042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VCD</w:t>
            </w:r>
          </w:p>
        </w:tc>
        <w:tc>
          <w:tcPr>
            <w:tcW w:w="2310" w:type="dxa"/>
            <w:vAlign w:val="center"/>
          </w:tcPr>
          <w:p w:rsidR="004B5363" w:rsidRPr="00557BBE" w:rsidRDefault="004B5363" w:rsidP="009042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415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 xml:space="preserve"> €</w:t>
            </w:r>
          </w:p>
        </w:tc>
        <w:tc>
          <w:tcPr>
            <w:tcW w:w="3740" w:type="dxa"/>
            <w:vAlign w:val="center"/>
          </w:tcPr>
          <w:p w:rsidR="004B5363" w:rsidRPr="00557BBE" w:rsidRDefault="004B5363" w:rsidP="009042E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>6 €</w:t>
            </w:r>
          </w:p>
        </w:tc>
      </w:tr>
      <w:tr w:rsidR="004B5363" w:rsidRPr="00624A96" w:rsidTr="00254BAE">
        <w:trPr>
          <w:trHeight w:val="170"/>
        </w:trPr>
        <w:tc>
          <w:tcPr>
            <w:tcW w:w="5823" w:type="dxa"/>
            <w:vAlign w:val="center"/>
          </w:tcPr>
          <w:p w:rsidR="004B5363" w:rsidRPr="00557BBE" w:rsidRDefault="004B5363" w:rsidP="00904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60 yaş üstü bay ( yaşlı )</w:t>
            </w:r>
          </w:p>
        </w:tc>
        <w:tc>
          <w:tcPr>
            <w:tcW w:w="1980" w:type="dxa"/>
            <w:vAlign w:val="center"/>
          </w:tcPr>
          <w:p w:rsidR="004B5363" w:rsidRPr="00557BBE" w:rsidRDefault="004B5363" w:rsidP="009042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VCD</w:t>
            </w:r>
          </w:p>
        </w:tc>
        <w:tc>
          <w:tcPr>
            <w:tcW w:w="2310" w:type="dxa"/>
            <w:vAlign w:val="center"/>
          </w:tcPr>
          <w:p w:rsidR="004B5363" w:rsidRPr="00557BBE" w:rsidRDefault="004B5363" w:rsidP="009042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415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 xml:space="preserve"> €</w:t>
            </w:r>
          </w:p>
        </w:tc>
        <w:tc>
          <w:tcPr>
            <w:tcW w:w="3740" w:type="dxa"/>
            <w:vAlign w:val="center"/>
          </w:tcPr>
          <w:p w:rsidR="004B5363" w:rsidRPr="00557BBE" w:rsidRDefault="004B5363" w:rsidP="009042E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>6 €</w:t>
            </w:r>
          </w:p>
        </w:tc>
      </w:tr>
      <w:tr w:rsidR="004B5363" w:rsidRPr="00624A96" w:rsidTr="00254BAE">
        <w:trPr>
          <w:trHeight w:val="170"/>
        </w:trPr>
        <w:tc>
          <w:tcPr>
            <w:tcW w:w="5823" w:type="dxa"/>
            <w:vAlign w:val="center"/>
          </w:tcPr>
          <w:p w:rsidR="004B5363" w:rsidRPr="00557BBE" w:rsidRDefault="004B5363" w:rsidP="00904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En az iki kişilik aile bileti ( 2-18 yaş arası dahil )</w:t>
            </w:r>
          </w:p>
        </w:tc>
        <w:tc>
          <w:tcPr>
            <w:tcW w:w="1980" w:type="dxa"/>
            <w:vAlign w:val="center"/>
          </w:tcPr>
          <w:p w:rsidR="004B5363" w:rsidRPr="00557BBE" w:rsidRDefault="004B5363" w:rsidP="009042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VPD</w:t>
            </w:r>
          </w:p>
        </w:tc>
        <w:tc>
          <w:tcPr>
            <w:tcW w:w="2310" w:type="dxa"/>
            <w:vAlign w:val="center"/>
          </w:tcPr>
          <w:p w:rsidR="004B5363" w:rsidRPr="00557BBE" w:rsidRDefault="004B5363" w:rsidP="009042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495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 xml:space="preserve"> €</w:t>
            </w:r>
          </w:p>
        </w:tc>
        <w:tc>
          <w:tcPr>
            <w:tcW w:w="3740" w:type="dxa"/>
            <w:vAlign w:val="center"/>
          </w:tcPr>
          <w:p w:rsidR="004B5363" w:rsidRPr="00557BBE" w:rsidRDefault="004B5363" w:rsidP="009042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279 €</w:t>
            </w:r>
          </w:p>
        </w:tc>
      </w:tr>
      <w:tr w:rsidR="004B5363" w:rsidRPr="00624A96" w:rsidTr="00254BAE">
        <w:trPr>
          <w:trHeight w:val="170"/>
        </w:trPr>
        <w:tc>
          <w:tcPr>
            <w:tcW w:w="5823" w:type="dxa"/>
            <w:vAlign w:val="center"/>
          </w:tcPr>
          <w:p w:rsidR="004B5363" w:rsidRPr="00557BBE" w:rsidRDefault="004B5363" w:rsidP="00904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Tüm yolcular için özel indirimli tarife</w:t>
            </w:r>
          </w:p>
        </w:tc>
        <w:tc>
          <w:tcPr>
            <w:tcW w:w="1980" w:type="dxa"/>
            <w:vAlign w:val="center"/>
          </w:tcPr>
          <w:p w:rsidR="004B5363" w:rsidRPr="00557BBE" w:rsidRDefault="004B5363" w:rsidP="009042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QSS</w:t>
            </w:r>
          </w:p>
        </w:tc>
        <w:tc>
          <w:tcPr>
            <w:tcW w:w="2310" w:type="dxa"/>
            <w:vAlign w:val="center"/>
          </w:tcPr>
          <w:p w:rsidR="004B5363" w:rsidRPr="00557BBE" w:rsidRDefault="004B5363" w:rsidP="009042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40" w:type="dxa"/>
            <w:vAlign w:val="center"/>
          </w:tcPr>
          <w:p w:rsidR="004B5363" w:rsidRPr="00557BBE" w:rsidRDefault="004B5363" w:rsidP="009042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>6 €</w:t>
            </w:r>
          </w:p>
        </w:tc>
      </w:tr>
      <w:tr w:rsidR="004B5363" w:rsidRPr="00624A96" w:rsidTr="00254BAE">
        <w:trPr>
          <w:trHeight w:val="170"/>
        </w:trPr>
        <w:tc>
          <w:tcPr>
            <w:tcW w:w="5823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Tüm yolcular için özel indirimli tarife</w:t>
            </w:r>
          </w:p>
        </w:tc>
        <w:tc>
          <w:tcPr>
            <w:tcW w:w="198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>SS</w:t>
            </w:r>
          </w:p>
        </w:tc>
        <w:tc>
          <w:tcPr>
            <w:tcW w:w="231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423 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>€</w:t>
            </w:r>
          </w:p>
        </w:tc>
        <w:tc>
          <w:tcPr>
            <w:tcW w:w="374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266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 xml:space="preserve"> €</w:t>
            </w:r>
          </w:p>
        </w:tc>
      </w:tr>
      <w:tr w:rsidR="004B5363" w:rsidRPr="00624A96" w:rsidTr="00254BAE">
        <w:trPr>
          <w:trHeight w:val="170"/>
        </w:trPr>
        <w:tc>
          <w:tcPr>
            <w:tcW w:w="5823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Tüm yolcular için özel indirimli tarife</w:t>
            </w:r>
          </w:p>
        </w:tc>
        <w:tc>
          <w:tcPr>
            <w:tcW w:w="198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OPROW</w:t>
            </w:r>
          </w:p>
        </w:tc>
        <w:tc>
          <w:tcPr>
            <w:tcW w:w="231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463 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>€</w:t>
            </w:r>
          </w:p>
        </w:tc>
        <w:tc>
          <w:tcPr>
            <w:tcW w:w="374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>6 €</w:t>
            </w:r>
          </w:p>
        </w:tc>
      </w:tr>
      <w:tr w:rsidR="004B5363" w:rsidRPr="00624A96" w:rsidTr="00254BAE">
        <w:trPr>
          <w:trHeight w:val="170"/>
        </w:trPr>
        <w:tc>
          <w:tcPr>
            <w:tcW w:w="5823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Tüm yolcular için özel indirimli tarife</w:t>
            </w:r>
          </w:p>
        </w:tc>
        <w:tc>
          <w:tcPr>
            <w:tcW w:w="198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HPROW</w:t>
            </w:r>
          </w:p>
        </w:tc>
        <w:tc>
          <w:tcPr>
            <w:tcW w:w="231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4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321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 xml:space="preserve"> €</w:t>
            </w:r>
          </w:p>
        </w:tc>
      </w:tr>
      <w:tr w:rsidR="004B5363" w:rsidRPr="00624A96" w:rsidTr="00254BAE">
        <w:trPr>
          <w:trHeight w:val="170"/>
        </w:trPr>
        <w:tc>
          <w:tcPr>
            <w:tcW w:w="5823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Tüm yolcular için özel indirimli tarife</w:t>
            </w:r>
          </w:p>
        </w:tc>
        <w:tc>
          <w:tcPr>
            <w:tcW w:w="198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LPROW</w:t>
            </w:r>
          </w:p>
        </w:tc>
        <w:tc>
          <w:tcPr>
            <w:tcW w:w="231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4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356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 xml:space="preserve"> €</w:t>
            </w:r>
          </w:p>
        </w:tc>
      </w:tr>
      <w:tr w:rsidR="004B5363" w:rsidRPr="00624A96" w:rsidTr="00254BAE">
        <w:trPr>
          <w:trHeight w:val="170"/>
        </w:trPr>
        <w:tc>
          <w:tcPr>
            <w:tcW w:w="5823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15 Günlük bilet</w:t>
            </w:r>
          </w:p>
        </w:tc>
        <w:tc>
          <w:tcPr>
            <w:tcW w:w="198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BEE15D</w:t>
            </w:r>
          </w:p>
        </w:tc>
        <w:tc>
          <w:tcPr>
            <w:tcW w:w="231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484 €</w:t>
            </w:r>
          </w:p>
        </w:tc>
        <w:tc>
          <w:tcPr>
            <w:tcW w:w="374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5363" w:rsidRPr="00624A96" w:rsidTr="00254BAE">
        <w:trPr>
          <w:trHeight w:val="170"/>
        </w:trPr>
        <w:tc>
          <w:tcPr>
            <w:tcW w:w="5823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1 Aylık bilet</w:t>
            </w:r>
          </w:p>
        </w:tc>
        <w:tc>
          <w:tcPr>
            <w:tcW w:w="198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KEE1M</w:t>
            </w:r>
          </w:p>
        </w:tc>
        <w:tc>
          <w:tcPr>
            <w:tcW w:w="231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494 €</w:t>
            </w:r>
          </w:p>
        </w:tc>
        <w:tc>
          <w:tcPr>
            <w:tcW w:w="374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5363" w:rsidRPr="00624A96" w:rsidTr="00254BAE">
        <w:trPr>
          <w:trHeight w:val="170"/>
        </w:trPr>
        <w:tc>
          <w:tcPr>
            <w:tcW w:w="5823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 xml:space="preserve"> Aylık bilet</w:t>
            </w:r>
          </w:p>
        </w:tc>
        <w:tc>
          <w:tcPr>
            <w:tcW w:w="198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KEE3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>M</w:t>
            </w:r>
          </w:p>
        </w:tc>
        <w:tc>
          <w:tcPr>
            <w:tcW w:w="231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504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 xml:space="preserve"> €</w:t>
            </w:r>
          </w:p>
        </w:tc>
        <w:tc>
          <w:tcPr>
            <w:tcW w:w="374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5363" w:rsidRPr="00624A96" w:rsidTr="00254BAE">
        <w:trPr>
          <w:trHeight w:val="170"/>
        </w:trPr>
        <w:tc>
          <w:tcPr>
            <w:tcW w:w="5823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 xml:space="preserve"> Aylık bilet</w:t>
            </w:r>
          </w:p>
        </w:tc>
        <w:tc>
          <w:tcPr>
            <w:tcW w:w="198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KEE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>M</w:t>
            </w:r>
          </w:p>
        </w:tc>
        <w:tc>
          <w:tcPr>
            <w:tcW w:w="231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544</w:t>
            </w:r>
            <w:r w:rsidRPr="00557BBE">
              <w:rPr>
                <w:rFonts w:ascii="Times New Roman" w:hAnsi="Times New Roman"/>
                <w:sz w:val="28"/>
                <w:szCs w:val="28"/>
              </w:rPr>
              <w:t xml:space="preserve"> €</w:t>
            </w:r>
          </w:p>
        </w:tc>
        <w:tc>
          <w:tcPr>
            <w:tcW w:w="374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5363" w:rsidRPr="00624A96" w:rsidTr="00254BAE">
        <w:trPr>
          <w:trHeight w:val="170"/>
        </w:trPr>
        <w:tc>
          <w:tcPr>
            <w:tcW w:w="5823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Uçuşa 21 gün kala kesilen bilet</w:t>
            </w:r>
          </w:p>
        </w:tc>
        <w:tc>
          <w:tcPr>
            <w:tcW w:w="198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NAP21D</w:t>
            </w:r>
          </w:p>
        </w:tc>
        <w:tc>
          <w:tcPr>
            <w:tcW w:w="231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4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396 €</w:t>
            </w:r>
          </w:p>
        </w:tc>
      </w:tr>
      <w:tr w:rsidR="004B5363" w:rsidRPr="00624A96" w:rsidTr="00254BAE">
        <w:trPr>
          <w:trHeight w:val="170"/>
        </w:trPr>
        <w:tc>
          <w:tcPr>
            <w:tcW w:w="5823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Uçuşa 5 gün kala kesilen bilet</w:t>
            </w:r>
          </w:p>
        </w:tc>
        <w:tc>
          <w:tcPr>
            <w:tcW w:w="198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UAP5D</w:t>
            </w:r>
          </w:p>
        </w:tc>
        <w:tc>
          <w:tcPr>
            <w:tcW w:w="231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4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411 €</w:t>
            </w:r>
          </w:p>
        </w:tc>
      </w:tr>
      <w:tr w:rsidR="004B5363" w:rsidRPr="00624A96" w:rsidTr="00254BAE">
        <w:trPr>
          <w:trHeight w:val="170"/>
        </w:trPr>
        <w:tc>
          <w:tcPr>
            <w:tcW w:w="5823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Tam ekonomi sınıfı</w:t>
            </w:r>
          </w:p>
        </w:tc>
        <w:tc>
          <w:tcPr>
            <w:tcW w:w="198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Y</w:t>
            </w:r>
          </w:p>
        </w:tc>
        <w:tc>
          <w:tcPr>
            <w:tcW w:w="231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874 €</w:t>
            </w:r>
          </w:p>
        </w:tc>
        <w:tc>
          <w:tcPr>
            <w:tcW w:w="374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461 €</w:t>
            </w:r>
          </w:p>
        </w:tc>
      </w:tr>
      <w:tr w:rsidR="004B5363" w:rsidRPr="00624A96" w:rsidTr="00254BAE">
        <w:trPr>
          <w:trHeight w:val="170"/>
        </w:trPr>
        <w:tc>
          <w:tcPr>
            <w:tcW w:w="5823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İndirimli business sınıfı</w:t>
            </w:r>
          </w:p>
        </w:tc>
        <w:tc>
          <w:tcPr>
            <w:tcW w:w="198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D</w:t>
            </w:r>
          </w:p>
        </w:tc>
        <w:tc>
          <w:tcPr>
            <w:tcW w:w="231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984 €</w:t>
            </w:r>
          </w:p>
        </w:tc>
        <w:tc>
          <w:tcPr>
            <w:tcW w:w="374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531 €</w:t>
            </w:r>
          </w:p>
        </w:tc>
      </w:tr>
      <w:tr w:rsidR="004B5363" w:rsidRPr="00624A96" w:rsidTr="00254BAE">
        <w:trPr>
          <w:trHeight w:val="170"/>
        </w:trPr>
        <w:tc>
          <w:tcPr>
            <w:tcW w:w="5823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Standart business sınıfı</w:t>
            </w:r>
          </w:p>
        </w:tc>
        <w:tc>
          <w:tcPr>
            <w:tcW w:w="198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C</w:t>
            </w:r>
          </w:p>
        </w:tc>
        <w:tc>
          <w:tcPr>
            <w:tcW w:w="231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1.524 €</w:t>
            </w:r>
          </w:p>
        </w:tc>
        <w:tc>
          <w:tcPr>
            <w:tcW w:w="3740" w:type="dxa"/>
            <w:vAlign w:val="center"/>
          </w:tcPr>
          <w:p w:rsidR="004B5363" w:rsidRPr="00557BBE" w:rsidRDefault="004B5363" w:rsidP="007046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BBE">
              <w:rPr>
                <w:rFonts w:ascii="Times New Roman" w:hAnsi="Times New Roman"/>
                <w:sz w:val="28"/>
                <w:szCs w:val="28"/>
              </w:rPr>
              <w:t>881 €</w:t>
            </w:r>
          </w:p>
        </w:tc>
      </w:tr>
    </w:tbl>
    <w:p w:rsidR="004B5363" w:rsidRPr="00624A96" w:rsidRDefault="004B5363" w:rsidP="0043150D">
      <w:pPr>
        <w:ind w:firstLine="284"/>
        <w:rPr>
          <w:rFonts w:cs="Arial"/>
          <w:b/>
          <w:sz w:val="24"/>
          <w:szCs w:val="24"/>
        </w:rPr>
      </w:pPr>
    </w:p>
    <w:p w:rsidR="004B5363" w:rsidRDefault="004B5363" w:rsidP="0043150D">
      <w:pPr>
        <w:ind w:firstLine="284"/>
        <w:rPr>
          <w:rFonts w:cs="Arial"/>
          <w:b/>
          <w:sz w:val="20"/>
          <w:szCs w:val="32"/>
        </w:rPr>
      </w:pPr>
    </w:p>
    <w:p w:rsidR="004B5363" w:rsidRDefault="004B5363" w:rsidP="0043150D">
      <w:pPr>
        <w:ind w:firstLine="284"/>
        <w:rPr>
          <w:rFonts w:cs="Arial"/>
          <w:b/>
          <w:sz w:val="20"/>
          <w:szCs w:val="32"/>
        </w:rPr>
      </w:pPr>
    </w:p>
    <w:p w:rsidR="004B5363" w:rsidRDefault="004B5363" w:rsidP="0043150D">
      <w:pPr>
        <w:ind w:firstLine="284"/>
        <w:rPr>
          <w:rFonts w:cs="Arial"/>
          <w:b/>
          <w:sz w:val="20"/>
          <w:szCs w:val="32"/>
        </w:rPr>
      </w:pPr>
    </w:p>
    <w:p w:rsidR="004B5363" w:rsidRDefault="004B5363" w:rsidP="0043150D">
      <w:pPr>
        <w:ind w:firstLine="284"/>
        <w:rPr>
          <w:rFonts w:cs="Arial"/>
          <w:b/>
          <w:sz w:val="20"/>
          <w:szCs w:val="32"/>
        </w:rPr>
      </w:pPr>
    </w:p>
    <w:p w:rsidR="004B5363" w:rsidRDefault="004B5363" w:rsidP="0043150D">
      <w:pPr>
        <w:ind w:firstLine="284"/>
        <w:rPr>
          <w:rFonts w:cs="Arial"/>
          <w:b/>
          <w:sz w:val="20"/>
          <w:szCs w:val="32"/>
        </w:rPr>
      </w:pPr>
    </w:p>
    <w:p w:rsidR="004B5363" w:rsidRDefault="004B5363" w:rsidP="0043150D">
      <w:pPr>
        <w:ind w:firstLine="284"/>
        <w:rPr>
          <w:rFonts w:cs="Arial"/>
          <w:b/>
          <w:sz w:val="20"/>
          <w:szCs w:val="32"/>
        </w:rPr>
      </w:pPr>
    </w:p>
    <w:p w:rsidR="004B5363" w:rsidRDefault="004B5363" w:rsidP="0043150D">
      <w:pPr>
        <w:ind w:firstLine="284"/>
        <w:rPr>
          <w:rFonts w:cs="Arial"/>
          <w:b/>
          <w:sz w:val="20"/>
          <w:szCs w:val="32"/>
        </w:rPr>
      </w:pPr>
    </w:p>
    <w:p w:rsidR="004B5363" w:rsidRDefault="004B5363" w:rsidP="0043150D">
      <w:pPr>
        <w:ind w:firstLine="284"/>
        <w:rPr>
          <w:rFonts w:cs="Arial"/>
          <w:b/>
          <w:sz w:val="20"/>
          <w:szCs w:val="32"/>
        </w:rPr>
      </w:pPr>
    </w:p>
    <w:p w:rsidR="004B5363" w:rsidRDefault="004B5363" w:rsidP="0043150D">
      <w:pPr>
        <w:ind w:firstLine="284"/>
        <w:rPr>
          <w:rFonts w:cs="Arial"/>
          <w:b/>
          <w:sz w:val="20"/>
          <w:szCs w:val="32"/>
        </w:rPr>
      </w:pPr>
    </w:p>
    <w:p w:rsidR="004B5363" w:rsidRDefault="004B5363" w:rsidP="0043150D">
      <w:pPr>
        <w:ind w:firstLine="284"/>
        <w:rPr>
          <w:rFonts w:cs="Arial"/>
          <w:b/>
          <w:sz w:val="20"/>
          <w:szCs w:val="32"/>
        </w:rPr>
      </w:pPr>
    </w:p>
    <w:p w:rsidR="004B5363" w:rsidRDefault="004B5363" w:rsidP="0043150D">
      <w:pPr>
        <w:ind w:firstLine="284"/>
        <w:rPr>
          <w:rFonts w:cs="Arial"/>
          <w:b/>
          <w:sz w:val="20"/>
          <w:szCs w:val="32"/>
        </w:rPr>
      </w:pPr>
    </w:p>
    <w:p w:rsidR="004B5363" w:rsidRDefault="004B5363" w:rsidP="00292B39">
      <w:pPr>
        <w:ind w:left="360"/>
        <w:rPr>
          <w:rFonts w:cs="Arial"/>
          <w:sz w:val="24"/>
          <w:szCs w:val="24"/>
        </w:rPr>
      </w:pPr>
    </w:p>
    <w:p w:rsidR="004B5363" w:rsidRDefault="004B5363" w:rsidP="00292B39">
      <w:pPr>
        <w:ind w:left="360"/>
        <w:rPr>
          <w:rFonts w:cs="Arial"/>
          <w:sz w:val="24"/>
          <w:szCs w:val="24"/>
        </w:rPr>
      </w:pPr>
    </w:p>
    <w:p w:rsidR="004B5363" w:rsidRDefault="004B5363" w:rsidP="00C60534">
      <w:pPr>
        <w:ind w:left="360"/>
        <w:rPr>
          <w:rFonts w:cs="Arial"/>
          <w:sz w:val="24"/>
          <w:szCs w:val="24"/>
        </w:rPr>
      </w:pPr>
    </w:p>
    <w:p w:rsidR="004B5363" w:rsidRDefault="004B5363" w:rsidP="00C60534">
      <w:pPr>
        <w:ind w:left="360"/>
        <w:rPr>
          <w:rFonts w:cs="Arial"/>
          <w:sz w:val="24"/>
          <w:szCs w:val="24"/>
        </w:rPr>
      </w:pPr>
    </w:p>
    <w:p w:rsidR="004B5363" w:rsidRDefault="004B5363" w:rsidP="00C60534">
      <w:pPr>
        <w:ind w:left="360"/>
        <w:rPr>
          <w:rFonts w:cs="Arial"/>
          <w:sz w:val="24"/>
          <w:szCs w:val="24"/>
        </w:rPr>
      </w:pPr>
    </w:p>
    <w:p w:rsidR="004B5363" w:rsidRDefault="004B5363" w:rsidP="00C60534">
      <w:pPr>
        <w:ind w:left="360"/>
        <w:rPr>
          <w:rFonts w:cs="Arial"/>
          <w:sz w:val="24"/>
          <w:szCs w:val="24"/>
        </w:rPr>
      </w:pPr>
    </w:p>
    <w:p w:rsidR="004B5363" w:rsidRPr="00557BBE" w:rsidRDefault="004B5363" w:rsidP="00AA2AFD">
      <w:pPr>
        <w:numPr>
          <w:ilvl w:val="0"/>
          <w:numId w:val="3"/>
        </w:numPr>
        <w:rPr>
          <w:rFonts w:cs="Arial"/>
          <w:sz w:val="24"/>
          <w:szCs w:val="24"/>
        </w:rPr>
      </w:pPr>
      <w:r w:rsidRPr="00557BBE">
        <w:rPr>
          <w:rFonts w:cs="Arial"/>
          <w:sz w:val="24"/>
          <w:szCs w:val="24"/>
        </w:rPr>
        <w:t xml:space="preserve">Belirtilen fiyatlat İstanbul çıkışlı fiyatlardır. </w:t>
      </w:r>
      <w:r>
        <w:rPr>
          <w:rFonts w:cs="Arial"/>
          <w:sz w:val="24"/>
          <w:szCs w:val="24"/>
        </w:rPr>
        <w:t xml:space="preserve">Grup fiyatlarını bize sorun. </w:t>
      </w:r>
    </w:p>
    <w:p w:rsidR="004B5363" w:rsidRPr="00557BBE" w:rsidRDefault="004B5363" w:rsidP="00587F71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557BBE">
        <w:rPr>
          <w:sz w:val="24"/>
          <w:szCs w:val="24"/>
        </w:rPr>
        <w:t xml:space="preserve">00 – 02 yaş arası bebek yolcu – yetişkin fiyatının % 10, ayrı koltuk verilmez. </w:t>
      </w:r>
    </w:p>
    <w:p w:rsidR="004B5363" w:rsidRPr="00557BBE" w:rsidRDefault="004B5363" w:rsidP="002731B4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557BBE">
        <w:rPr>
          <w:sz w:val="24"/>
          <w:szCs w:val="24"/>
        </w:rPr>
        <w:t xml:space="preserve">02 – 12 yaş arası yetişkin yolcu tarifesinden % 30 indirimli, ayrı koltuk ve bagaj hakkı var.  </w:t>
      </w:r>
    </w:p>
    <w:p w:rsidR="004B5363" w:rsidRPr="00557BBE" w:rsidRDefault="004B5363" w:rsidP="00587F71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557BBE">
        <w:rPr>
          <w:sz w:val="24"/>
          <w:szCs w:val="24"/>
        </w:rPr>
        <w:t>02 - 12 Yaş arası refakatsiz seyahat edecek olan çocuk yolcu için indirim noterden alınacak tek başına seyahat edebilir yazısını ibraz ederek indirimli fiyattan uçabilir. Aksi takdirde indirim uygulanmıyor. Tam ekonomi ücreti ödenecektir.</w:t>
      </w:r>
    </w:p>
    <w:p w:rsidR="004B5363" w:rsidRPr="002B7C59" w:rsidRDefault="004B5363" w:rsidP="001F64D4">
      <w:pPr>
        <w:spacing w:line="240" w:lineRule="auto"/>
        <w:rPr>
          <w:b/>
          <w:sz w:val="24"/>
          <w:szCs w:val="24"/>
        </w:rPr>
      </w:pPr>
      <w:r w:rsidRPr="002B7C59">
        <w:rPr>
          <w:b/>
          <w:sz w:val="24"/>
          <w:szCs w:val="24"/>
        </w:rPr>
        <w:t>Ücretsiz bagaj hakkı:</w:t>
      </w:r>
    </w:p>
    <w:p w:rsidR="004B5363" w:rsidRPr="002B7C59" w:rsidRDefault="004B5363" w:rsidP="001F64D4">
      <w:pPr>
        <w:spacing w:line="240" w:lineRule="auto"/>
        <w:rPr>
          <w:sz w:val="24"/>
          <w:szCs w:val="24"/>
        </w:rPr>
      </w:pPr>
      <w:r w:rsidRPr="002B7C59">
        <w:rPr>
          <w:sz w:val="24"/>
          <w:szCs w:val="24"/>
        </w:rPr>
        <w:t xml:space="preserve">BUSINESS sınıfı  - 40KG </w:t>
      </w:r>
    </w:p>
    <w:p w:rsidR="004B5363" w:rsidRPr="002B7C59" w:rsidRDefault="004B5363" w:rsidP="001F64D4">
      <w:pPr>
        <w:spacing w:line="240" w:lineRule="auto"/>
        <w:rPr>
          <w:sz w:val="24"/>
          <w:szCs w:val="24"/>
        </w:rPr>
      </w:pPr>
      <w:r w:rsidRPr="002B7C59">
        <w:rPr>
          <w:sz w:val="24"/>
          <w:szCs w:val="24"/>
        </w:rPr>
        <w:t>EKONOMI sınıfı  - 30 KG</w:t>
      </w:r>
    </w:p>
    <w:p w:rsidR="004B5363" w:rsidRPr="002B7C59" w:rsidRDefault="004B5363" w:rsidP="001F64D4">
      <w:pPr>
        <w:spacing w:line="240" w:lineRule="auto"/>
        <w:rPr>
          <w:sz w:val="24"/>
          <w:szCs w:val="24"/>
        </w:rPr>
      </w:pPr>
      <w:r w:rsidRPr="002B7C59">
        <w:rPr>
          <w:sz w:val="24"/>
          <w:szCs w:val="24"/>
        </w:rPr>
        <w:t>00 -02 Yaş          - 10 KG</w:t>
      </w:r>
    </w:p>
    <w:p w:rsidR="004B5363" w:rsidRPr="002B7C59" w:rsidRDefault="004B5363" w:rsidP="001F64D4">
      <w:pPr>
        <w:spacing w:line="240" w:lineRule="auto"/>
        <w:rPr>
          <w:sz w:val="24"/>
          <w:szCs w:val="24"/>
        </w:rPr>
      </w:pPr>
      <w:r w:rsidRPr="002B7C59">
        <w:rPr>
          <w:sz w:val="24"/>
          <w:szCs w:val="24"/>
        </w:rPr>
        <w:t>02 – 12 Yaş       – 30 KG</w:t>
      </w:r>
    </w:p>
    <w:p w:rsidR="004B5363" w:rsidRPr="002B7C59" w:rsidRDefault="004B5363" w:rsidP="001F64D4">
      <w:pPr>
        <w:spacing w:line="240" w:lineRule="auto"/>
        <w:rPr>
          <w:sz w:val="24"/>
          <w:szCs w:val="24"/>
        </w:rPr>
      </w:pPr>
      <w:r w:rsidRPr="002B7C59">
        <w:rPr>
          <w:sz w:val="24"/>
          <w:szCs w:val="24"/>
        </w:rPr>
        <w:t>Fazla bagaj ücreti – 5 € / Kg</w:t>
      </w:r>
    </w:p>
    <w:p w:rsidR="004B5363" w:rsidRPr="002B7C59" w:rsidRDefault="004B5363" w:rsidP="001F64D4">
      <w:pPr>
        <w:spacing w:line="240" w:lineRule="auto"/>
        <w:rPr>
          <w:sz w:val="24"/>
          <w:szCs w:val="24"/>
        </w:rPr>
      </w:pPr>
      <w:r w:rsidRPr="002B7C59">
        <w:rPr>
          <w:sz w:val="24"/>
          <w:szCs w:val="24"/>
        </w:rPr>
        <w:t>5 KG ya kadar olan gönderi bedeli (zarf, paket, evrak )  – 20 €</w:t>
      </w:r>
    </w:p>
    <w:p w:rsidR="004B5363" w:rsidRPr="002B7C59" w:rsidRDefault="004B5363" w:rsidP="005A4023">
      <w:pPr>
        <w:spacing w:line="240" w:lineRule="auto"/>
        <w:rPr>
          <w:sz w:val="24"/>
          <w:szCs w:val="24"/>
        </w:rPr>
      </w:pPr>
      <w:r w:rsidRPr="002B7C59">
        <w:rPr>
          <w:sz w:val="24"/>
          <w:szCs w:val="24"/>
        </w:rPr>
        <w:t xml:space="preserve">Saksıda çiçek, saksıda canlı bitki, kedi, köpek v.s. hayvan (sepete konulmak şartıyla) , kuş, arı kovanı taşımacılığı – 14 Euro / KG  </w:t>
      </w:r>
    </w:p>
    <w:p w:rsidR="004B5363" w:rsidRPr="002B7C59" w:rsidRDefault="004B5363" w:rsidP="005A4023">
      <w:pPr>
        <w:spacing w:line="240" w:lineRule="auto"/>
        <w:ind w:firstLine="708"/>
        <w:rPr>
          <w:sz w:val="24"/>
          <w:szCs w:val="24"/>
        </w:rPr>
      </w:pPr>
      <w:r w:rsidRPr="002B7C59">
        <w:rPr>
          <w:sz w:val="24"/>
          <w:szCs w:val="24"/>
        </w:rPr>
        <w:t xml:space="preserve">Tüm sorularınız ve bilet temini için  aşağıda belirtilen iletişim adresinden detaylı bilgi alabilirsiniz.   </w:t>
      </w:r>
    </w:p>
    <w:p w:rsidR="004B5363" w:rsidRPr="00BC5651" w:rsidRDefault="004B5363" w:rsidP="00CB00B3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  <w:r w:rsidRPr="00BC5651">
        <w:rPr>
          <w:rFonts w:ascii="Times New Roman" w:hAnsi="Times New Roman"/>
          <w:b/>
          <w:sz w:val="24"/>
          <w:szCs w:val="24"/>
        </w:rPr>
        <w:t xml:space="preserve">POSITIVE TOUR </w:t>
      </w:r>
    </w:p>
    <w:p w:rsidR="004B5363" w:rsidRPr="00BC5651" w:rsidRDefault="004B5363" w:rsidP="00CB00B3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>Mustafa Kemal Paşa caddesi Merkez İşhanı no 27/4 ( Aksaray MC DONALD’S yanı )</w:t>
      </w:r>
    </w:p>
    <w:p w:rsidR="004B5363" w:rsidRPr="00BC5651" w:rsidRDefault="004B5363" w:rsidP="00CB00B3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 xml:space="preserve">Aksaray – İSTANBUL  </w:t>
      </w:r>
    </w:p>
    <w:p w:rsidR="004B5363" w:rsidRPr="00BC5651" w:rsidRDefault="004B5363" w:rsidP="00CB00B3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>Telefon : 0212 589 95 95 (PBX )</w:t>
      </w:r>
    </w:p>
    <w:p w:rsidR="004B5363" w:rsidRPr="00BC5651" w:rsidRDefault="004B5363" w:rsidP="00CB00B3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>Fax         : 0212 589 95 92</w:t>
      </w:r>
    </w:p>
    <w:p w:rsidR="004B5363" w:rsidRDefault="004B5363" w:rsidP="00CB00B3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>Cep        : 0532 236 34 66</w:t>
      </w:r>
    </w:p>
    <w:p w:rsidR="004B5363" w:rsidRPr="00BC5651" w:rsidRDefault="004B5363" w:rsidP="00CB00B3">
      <w:pPr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Cep        : 0532 709 69 22</w:t>
      </w:r>
    </w:p>
    <w:p w:rsidR="004B5363" w:rsidRPr="00BC5651" w:rsidRDefault="004B5363" w:rsidP="00CB00B3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 xml:space="preserve">E mail : </w:t>
      </w:r>
      <w:smartTag w:uri="urn:schemas-microsoft-com:office:smarttags" w:element="PersonName">
        <w:smartTag w:uri="urn:schemas-microsoft-com:office:smarttags" w:element="PersonName">
          <w:r w:rsidRPr="00BC5651">
            <w:rPr>
              <w:rFonts w:ascii="Times New Roman" w:hAnsi="Times New Roman"/>
              <w:sz w:val="24"/>
              <w:szCs w:val="24"/>
            </w:rPr>
            <w:t>info</w:t>
          </w:r>
        </w:smartTag>
        <w:r w:rsidRPr="00BC5651">
          <w:rPr>
            <w:rFonts w:ascii="Times New Roman" w:hAnsi="Times New Roman"/>
            <w:sz w:val="24"/>
            <w:szCs w:val="24"/>
          </w:rPr>
          <w:t>@positivetour.com</w:t>
        </w:r>
      </w:smartTag>
      <w:r w:rsidRPr="00BC5651">
        <w:rPr>
          <w:rFonts w:ascii="Times New Roman" w:hAnsi="Times New Roman"/>
          <w:sz w:val="24"/>
          <w:szCs w:val="24"/>
        </w:rPr>
        <w:t xml:space="preserve"> </w:t>
      </w:r>
    </w:p>
    <w:p w:rsidR="004B5363" w:rsidRDefault="004B5363" w:rsidP="00B85BF3">
      <w:pPr>
        <w:spacing w:after="0" w:line="240" w:lineRule="atLeast"/>
        <w:rPr>
          <w:b/>
          <w:sz w:val="24"/>
          <w:szCs w:val="24"/>
        </w:rPr>
      </w:pPr>
    </w:p>
    <w:sectPr w:rsidR="004B5363" w:rsidSect="000832AA">
      <w:footerReference w:type="even" r:id="rId12"/>
      <w:footerReference w:type="default" r:id="rId13"/>
      <w:pgSz w:w="16838" w:h="11906" w:orient="landscape"/>
      <w:pgMar w:top="567" w:right="340" w:bottom="54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363" w:rsidRDefault="004B5363">
      <w:r>
        <w:separator/>
      </w:r>
    </w:p>
  </w:endnote>
  <w:endnote w:type="continuationSeparator" w:id="0">
    <w:p w:rsidR="004B5363" w:rsidRDefault="004B53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63" w:rsidRDefault="004B5363" w:rsidP="004922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B5363" w:rsidRDefault="004B5363" w:rsidP="005515A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63" w:rsidRDefault="004B5363" w:rsidP="004922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4B5363" w:rsidRDefault="004B5363" w:rsidP="005515A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363" w:rsidRDefault="004B5363">
      <w:r>
        <w:separator/>
      </w:r>
    </w:p>
  </w:footnote>
  <w:footnote w:type="continuationSeparator" w:id="0">
    <w:p w:rsidR="004B5363" w:rsidRDefault="004B53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"/>
      </v:shape>
    </w:pict>
  </w:numPicBullet>
  <w:numPicBullet w:numPicBulletId="1">
    <w:pict>
      <v:shape id="_x0000_i1026" type="#_x0000_t75" style="width:11.25pt;height:11.25pt" o:bullet="t">
        <v:imagedata r:id="rId1" o:title=""/>
      </v:shape>
    </w:pict>
  </w:numPicBullet>
  <w:abstractNum w:abstractNumId="0">
    <w:nsid w:val="1EC52EBE"/>
    <w:multiLevelType w:val="hybridMultilevel"/>
    <w:tmpl w:val="85A0ED8E"/>
    <w:lvl w:ilvl="0" w:tplc="4D623D34">
      <w:start w:val="2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2F679BD"/>
    <w:multiLevelType w:val="multilevel"/>
    <w:tmpl w:val="F0AEF97A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1C3501A"/>
    <w:multiLevelType w:val="hybridMultilevel"/>
    <w:tmpl w:val="70F4AB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451D91"/>
    <w:multiLevelType w:val="multilevel"/>
    <w:tmpl w:val="F0AEF97A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47A79E7"/>
    <w:multiLevelType w:val="hybridMultilevel"/>
    <w:tmpl w:val="BF944A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5A79B8"/>
    <w:multiLevelType w:val="hybridMultilevel"/>
    <w:tmpl w:val="F0AEF97A"/>
    <w:lvl w:ilvl="0" w:tplc="04190007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2950"/>
    <w:rsid w:val="00013284"/>
    <w:rsid w:val="000136F4"/>
    <w:rsid w:val="00030D6F"/>
    <w:rsid w:val="0006313B"/>
    <w:rsid w:val="000715D5"/>
    <w:rsid w:val="000775FF"/>
    <w:rsid w:val="000832AA"/>
    <w:rsid w:val="000966E5"/>
    <w:rsid w:val="000A1393"/>
    <w:rsid w:val="000A3193"/>
    <w:rsid w:val="000C481B"/>
    <w:rsid w:val="000D3B9F"/>
    <w:rsid w:val="000E0EB1"/>
    <w:rsid w:val="00106313"/>
    <w:rsid w:val="001312C9"/>
    <w:rsid w:val="00145C46"/>
    <w:rsid w:val="001466E5"/>
    <w:rsid w:val="00161397"/>
    <w:rsid w:val="00164E0E"/>
    <w:rsid w:val="00184810"/>
    <w:rsid w:val="00193953"/>
    <w:rsid w:val="001C35CA"/>
    <w:rsid w:val="001F64D4"/>
    <w:rsid w:val="00217494"/>
    <w:rsid w:val="002356D4"/>
    <w:rsid w:val="00236CC8"/>
    <w:rsid w:val="0025490A"/>
    <w:rsid w:val="00254BAE"/>
    <w:rsid w:val="00263AC1"/>
    <w:rsid w:val="002731B4"/>
    <w:rsid w:val="002903E9"/>
    <w:rsid w:val="00292B39"/>
    <w:rsid w:val="002A3E10"/>
    <w:rsid w:val="002B7C59"/>
    <w:rsid w:val="002C1D8E"/>
    <w:rsid w:val="002C2787"/>
    <w:rsid w:val="002E2974"/>
    <w:rsid w:val="003068F8"/>
    <w:rsid w:val="00316C74"/>
    <w:rsid w:val="003213AC"/>
    <w:rsid w:val="00324D18"/>
    <w:rsid w:val="00354C7D"/>
    <w:rsid w:val="0036702B"/>
    <w:rsid w:val="00375A92"/>
    <w:rsid w:val="0037698C"/>
    <w:rsid w:val="003804AC"/>
    <w:rsid w:val="00382783"/>
    <w:rsid w:val="003829DA"/>
    <w:rsid w:val="003911A2"/>
    <w:rsid w:val="003A15F9"/>
    <w:rsid w:val="003E2C33"/>
    <w:rsid w:val="003F3D3B"/>
    <w:rsid w:val="003F5B70"/>
    <w:rsid w:val="00423D80"/>
    <w:rsid w:val="00426851"/>
    <w:rsid w:val="00430CA3"/>
    <w:rsid w:val="0043150D"/>
    <w:rsid w:val="004334F8"/>
    <w:rsid w:val="00443A92"/>
    <w:rsid w:val="00447838"/>
    <w:rsid w:val="004832FF"/>
    <w:rsid w:val="00485544"/>
    <w:rsid w:val="00491087"/>
    <w:rsid w:val="00492297"/>
    <w:rsid w:val="0049798E"/>
    <w:rsid w:val="004B5363"/>
    <w:rsid w:val="004C042F"/>
    <w:rsid w:val="004C4CFA"/>
    <w:rsid w:val="004D26D0"/>
    <w:rsid w:val="004D79B3"/>
    <w:rsid w:val="004F46CC"/>
    <w:rsid w:val="00501224"/>
    <w:rsid w:val="005068F7"/>
    <w:rsid w:val="005147C3"/>
    <w:rsid w:val="00531815"/>
    <w:rsid w:val="00535550"/>
    <w:rsid w:val="0053648F"/>
    <w:rsid w:val="00547752"/>
    <w:rsid w:val="005515A4"/>
    <w:rsid w:val="00557BBE"/>
    <w:rsid w:val="005631CD"/>
    <w:rsid w:val="005832EE"/>
    <w:rsid w:val="00587F71"/>
    <w:rsid w:val="005A4023"/>
    <w:rsid w:val="005A4B20"/>
    <w:rsid w:val="005B2053"/>
    <w:rsid w:val="005B59DC"/>
    <w:rsid w:val="005C7225"/>
    <w:rsid w:val="005C79C0"/>
    <w:rsid w:val="005C7CC0"/>
    <w:rsid w:val="005E328B"/>
    <w:rsid w:val="005E3835"/>
    <w:rsid w:val="00604C43"/>
    <w:rsid w:val="00624A96"/>
    <w:rsid w:val="006252AF"/>
    <w:rsid w:val="00667AA7"/>
    <w:rsid w:val="00671087"/>
    <w:rsid w:val="006720CF"/>
    <w:rsid w:val="0067383B"/>
    <w:rsid w:val="00681E3E"/>
    <w:rsid w:val="00694F7A"/>
    <w:rsid w:val="006A548E"/>
    <w:rsid w:val="006B1015"/>
    <w:rsid w:val="006C0F3E"/>
    <w:rsid w:val="006C6BFF"/>
    <w:rsid w:val="006C75E3"/>
    <w:rsid w:val="006C77BF"/>
    <w:rsid w:val="006E497D"/>
    <w:rsid w:val="00702B90"/>
    <w:rsid w:val="007046B4"/>
    <w:rsid w:val="0070786A"/>
    <w:rsid w:val="00707A68"/>
    <w:rsid w:val="007329D2"/>
    <w:rsid w:val="0073438C"/>
    <w:rsid w:val="0073489E"/>
    <w:rsid w:val="0074405C"/>
    <w:rsid w:val="00754305"/>
    <w:rsid w:val="00754325"/>
    <w:rsid w:val="00756770"/>
    <w:rsid w:val="00774022"/>
    <w:rsid w:val="00776378"/>
    <w:rsid w:val="00783B6A"/>
    <w:rsid w:val="007A028C"/>
    <w:rsid w:val="007C727A"/>
    <w:rsid w:val="007D4095"/>
    <w:rsid w:val="008108B8"/>
    <w:rsid w:val="008203E7"/>
    <w:rsid w:val="008259D9"/>
    <w:rsid w:val="008436CF"/>
    <w:rsid w:val="008546C5"/>
    <w:rsid w:val="008607C9"/>
    <w:rsid w:val="0086154D"/>
    <w:rsid w:val="008765F9"/>
    <w:rsid w:val="008B165C"/>
    <w:rsid w:val="008B39B3"/>
    <w:rsid w:val="008B3D78"/>
    <w:rsid w:val="008B59CC"/>
    <w:rsid w:val="008B5D8E"/>
    <w:rsid w:val="008B66D6"/>
    <w:rsid w:val="008E21D2"/>
    <w:rsid w:val="008E2B4E"/>
    <w:rsid w:val="00901183"/>
    <w:rsid w:val="009042ED"/>
    <w:rsid w:val="009406D2"/>
    <w:rsid w:val="00952721"/>
    <w:rsid w:val="009573C6"/>
    <w:rsid w:val="00964A85"/>
    <w:rsid w:val="00966D0C"/>
    <w:rsid w:val="00967F54"/>
    <w:rsid w:val="00984068"/>
    <w:rsid w:val="009855D3"/>
    <w:rsid w:val="00991FFD"/>
    <w:rsid w:val="009A3D38"/>
    <w:rsid w:val="009A6A7C"/>
    <w:rsid w:val="009B089F"/>
    <w:rsid w:val="009B3233"/>
    <w:rsid w:val="009B38CE"/>
    <w:rsid w:val="009B43CF"/>
    <w:rsid w:val="009D5B13"/>
    <w:rsid w:val="00A0212C"/>
    <w:rsid w:val="00A25AF5"/>
    <w:rsid w:val="00A300FC"/>
    <w:rsid w:val="00A30F64"/>
    <w:rsid w:val="00A426AB"/>
    <w:rsid w:val="00A459CE"/>
    <w:rsid w:val="00A518FC"/>
    <w:rsid w:val="00A62987"/>
    <w:rsid w:val="00A77E2A"/>
    <w:rsid w:val="00A81AB6"/>
    <w:rsid w:val="00A84F9F"/>
    <w:rsid w:val="00A91898"/>
    <w:rsid w:val="00A9431E"/>
    <w:rsid w:val="00AA2AFD"/>
    <w:rsid w:val="00AA77A7"/>
    <w:rsid w:val="00AE1C34"/>
    <w:rsid w:val="00AE4BF3"/>
    <w:rsid w:val="00AE6788"/>
    <w:rsid w:val="00B23042"/>
    <w:rsid w:val="00B267C3"/>
    <w:rsid w:val="00B42EFC"/>
    <w:rsid w:val="00B44872"/>
    <w:rsid w:val="00B60511"/>
    <w:rsid w:val="00B613D7"/>
    <w:rsid w:val="00B702F6"/>
    <w:rsid w:val="00B712B6"/>
    <w:rsid w:val="00B85BF3"/>
    <w:rsid w:val="00B97272"/>
    <w:rsid w:val="00BA399F"/>
    <w:rsid w:val="00BA7FD5"/>
    <w:rsid w:val="00BC5651"/>
    <w:rsid w:val="00BF31AA"/>
    <w:rsid w:val="00C03381"/>
    <w:rsid w:val="00C16878"/>
    <w:rsid w:val="00C206BE"/>
    <w:rsid w:val="00C220DF"/>
    <w:rsid w:val="00C4238C"/>
    <w:rsid w:val="00C60534"/>
    <w:rsid w:val="00C70920"/>
    <w:rsid w:val="00C732A6"/>
    <w:rsid w:val="00C76C40"/>
    <w:rsid w:val="00C975DB"/>
    <w:rsid w:val="00CB00B3"/>
    <w:rsid w:val="00CB786F"/>
    <w:rsid w:val="00CC4CCA"/>
    <w:rsid w:val="00CC7144"/>
    <w:rsid w:val="00CC7DCD"/>
    <w:rsid w:val="00CD4588"/>
    <w:rsid w:val="00CE4ADE"/>
    <w:rsid w:val="00CF0A0A"/>
    <w:rsid w:val="00CF25B9"/>
    <w:rsid w:val="00CF74FB"/>
    <w:rsid w:val="00D02946"/>
    <w:rsid w:val="00D072C8"/>
    <w:rsid w:val="00D33703"/>
    <w:rsid w:val="00D41AA7"/>
    <w:rsid w:val="00D41D46"/>
    <w:rsid w:val="00D43046"/>
    <w:rsid w:val="00D4462B"/>
    <w:rsid w:val="00D8108F"/>
    <w:rsid w:val="00D94340"/>
    <w:rsid w:val="00DA3574"/>
    <w:rsid w:val="00DB630F"/>
    <w:rsid w:val="00DC7430"/>
    <w:rsid w:val="00DD04A3"/>
    <w:rsid w:val="00DE044A"/>
    <w:rsid w:val="00DE0BED"/>
    <w:rsid w:val="00DF17BA"/>
    <w:rsid w:val="00E0190E"/>
    <w:rsid w:val="00E04519"/>
    <w:rsid w:val="00E1426A"/>
    <w:rsid w:val="00E30193"/>
    <w:rsid w:val="00E41E7A"/>
    <w:rsid w:val="00E43B87"/>
    <w:rsid w:val="00E50F86"/>
    <w:rsid w:val="00E52FCB"/>
    <w:rsid w:val="00E5595F"/>
    <w:rsid w:val="00E708CF"/>
    <w:rsid w:val="00E738D3"/>
    <w:rsid w:val="00E85F05"/>
    <w:rsid w:val="00E910E3"/>
    <w:rsid w:val="00E94233"/>
    <w:rsid w:val="00E97A51"/>
    <w:rsid w:val="00EB3542"/>
    <w:rsid w:val="00EC315D"/>
    <w:rsid w:val="00ED188D"/>
    <w:rsid w:val="00ED4166"/>
    <w:rsid w:val="00F00E2E"/>
    <w:rsid w:val="00F3413D"/>
    <w:rsid w:val="00F41B00"/>
    <w:rsid w:val="00F55E3C"/>
    <w:rsid w:val="00FB2950"/>
    <w:rsid w:val="00FF3150"/>
    <w:rsid w:val="00FF5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CA"/>
    <w:pPr>
      <w:spacing w:after="200" w:line="276" w:lineRule="auto"/>
    </w:pPr>
    <w:rPr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AE1C3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02B90"/>
    <w:rPr>
      <w:rFonts w:ascii="Cambria" w:hAnsi="Cambria" w:cs="Times New Roman"/>
      <w:b/>
      <w:bCs/>
      <w:sz w:val="26"/>
      <w:szCs w:val="26"/>
      <w:lang w:eastAsia="en-US"/>
    </w:rPr>
  </w:style>
  <w:style w:type="table" w:styleId="TableGrid">
    <w:name w:val="Table Grid"/>
    <w:basedOn w:val="TableNormal"/>
    <w:uiPriority w:val="99"/>
    <w:rsid w:val="00FB295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5C7CC0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BF31AA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164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64E0E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semiHidden/>
    <w:rsid w:val="00CF0A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99"/>
    <w:qFormat/>
    <w:locked/>
    <w:rsid w:val="00CF0A0A"/>
    <w:rPr>
      <w:rFonts w:cs="Times New Roman"/>
      <w:b/>
      <w:bCs/>
    </w:rPr>
  </w:style>
  <w:style w:type="paragraph" w:styleId="Footer">
    <w:name w:val="footer"/>
    <w:basedOn w:val="Normal"/>
    <w:link w:val="FooterChar"/>
    <w:uiPriority w:val="99"/>
    <w:rsid w:val="005515A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B3542"/>
    <w:rPr>
      <w:rFonts w:cs="Times New Roman"/>
      <w:lang w:eastAsia="en-US"/>
    </w:rPr>
  </w:style>
  <w:style w:type="character" w:styleId="PageNumber">
    <w:name w:val="page number"/>
    <w:basedOn w:val="DefaultParagraphFont"/>
    <w:uiPriority w:val="99"/>
    <w:rsid w:val="005515A4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1466E5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726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2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72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72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72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7.ru/ru/flight_info/our_fleet/A319_detail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s7.ru/ru/flight_info/our_fleet/A319_detail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108</TotalTime>
  <Pages>3</Pages>
  <Words>368</Words>
  <Characters>2098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Yaş grubu</dc:title>
  <dc:subject/>
  <dc:creator>mahabat</dc:creator>
  <cp:keywords/>
  <dc:description/>
  <cp:lastModifiedBy>tour</cp:lastModifiedBy>
  <cp:revision>67</cp:revision>
  <cp:lastPrinted>2011-03-23T13:38:00Z</cp:lastPrinted>
  <dcterms:created xsi:type="dcterms:W3CDTF">2011-02-26T07:39:00Z</dcterms:created>
  <dcterms:modified xsi:type="dcterms:W3CDTF">2011-03-23T15:34:00Z</dcterms:modified>
</cp:coreProperties>
</file>