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42" w:rsidRDefault="00A21542" w:rsidP="00092622">
      <w:pPr>
        <w:pStyle w:val="NoSpacing"/>
      </w:pPr>
      <w:r>
        <w:t>Sayın Sektor Dostlarımız,</w:t>
      </w:r>
    </w:p>
    <w:p w:rsidR="00A21542" w:rsidRDefault="00A21542" w:rsidP="00092622">
      <w:pPr>
        <w:pStyle w:val="NoSpacing"/>
      </w:pPr>
    </w:p>
    <w:p w:rsidR="00A21542" w:rsidRDefault="00A21542" w:rsidP="00092622">
      <w:pPr>
        <w:pStyle w:val="NoSpacing"/>
      </w:pPr>
      <w:r>
        <w:t>Hindistan’dan sevgiler!!!</w:t>
      </w:r>
    </w:p>
    <w:p w:rsidR="00A21542" w:rsidRDefault="00A21542" w:rsidP="00092622">
      <w:pPr>
        <w:pStyle w:val="NoSpacing"/>
      </w:pPr>
    </w:p>
    <w:p w:rsidR="00A21542" w:rsidRPr="00812BA7" w:rsidRDefault="00A21542" w:rsidP="00092622">
      <w:pPr>
        <w:pStyle w:val="NoSpacing"/>
        <w:rPr>
          <w:b/>
          <w:bCs/>
        </w:rPr>
      </w:pPr>
      <w:r>
        <w:t xml:space="preserve">Goa, sizleri  Travel Trade Presentation &amp; Networking Gala Yemeği’ne çağırmaktan mutluluk duymaktadır.  </w:t>
      </w:r>
    </w:p>
    <w:p w:rsidR="00A21542" w:rsidRDefault="00A21542" w:rsidP="00092622">
      <w:pPr>
        <w:pStyle w:val="NoSpacing"/>
      </w:pPr>
      <w:r>
        <w:t xml:space="preserve"> </w:t>
      </w:r>
    </w:p>
    <w:p w:rsidR="00A21542" w:rsidRDefault="00A21542" w:rsidP="00092622">
      <w:pPr>
        <w:pStyle w:val="NoSpacing"/>
        <w:rPr>
          <w:b/>
          <w:bCs/>
        </w:rPr>
      </w:pPr>
      <w:r>
        <w:t xml:space="preserve">Goa Turizm– Hindistan (Turizm Departmanı, Goa) 16 Kasım 2011 tarihinde 19:00’da katılımınızı bekliyor . </w:t>
      </w:r>
    </w:p>
    <w:p w:rsidR="00A21542" w:rsidRPr="00B83B8E" w:rsidRDefault="00A21542" w:rsidP="00092622">
      <w:pPr>
        <w:pStyle w:val="NoSpacing"/>
        <w:rPr>
          <w:b/>
          <w:bCs/>
        </w:rPr>
      </w:pPr>
    </w:p>
    <w:p w:rsidR="00A21542" w:rsidRPr="00B83B8E" w:rsidRDefault="00A21542" w:rsidP="00092622">
      <w:pPr>
        <w:pStyle w:val="NoSpacing"/>
        <w:rPr>
          <w:b/>
          <w:bCs/>
        </w:rPr>
      </w:pPr>
      <w:r>
        <w:rPr>
          <w:b/>
          <w:bCs/>
        </w:rPr>
        <w:t>Mekan:</w:t>
      </w:r>
    </w:p>
    <w:p w:rsidR="00A21542" w:rsidRPr="00A85DBB" w:rsidRDefault="00A21542" w:rsidP="00092622">
      <w:pPr>
        <w:pStyle w:val="NoSpacing"/>
        <w:rPr>
          <w:b/>
          <w:bCs/>
        </w:rPr>
      </w:pPr>
      <w:r w:rsidRPr="00A85DBB">
        <w:rPr>
          <w:b/>
          <w:bCs/>
          <w:sz w:val="24"/>
          <w:szCs w:val="24"/>
          <w:lang w:val="en-IN" w:eastAsia="en-IN"/>
        </w:rPr>
        <w:t>Elite World Hotel</w:t>
      </w:r>
    </w:p>
    <w:p w:rsidR="00A21542" w:rsidRPr="00B83B8E" w:rsidRDefault="00A21542" w:rsidP="00092622">
      <w:pPr>
        <w:spacing w:after="0" w:line="240" w:lineRule="auto"/>
        <w:rPr>
          <w:sz w:val="24"/>
          <w:szCs w:val="24"/>
          <w:lang w:val="en-IN" w:eastAsia="en-IN"/>
        </w:rPr>
      </w:pPr>
      <w:r w:rsidRPr="00B83B8E">
        <w:rPr>
          <w:sz w:val="24"/>
          <w:szCs w:val="24"/>
          <w:lang w:val="en-IN" w:eastAsia="en-IN"/>
        </w:rPr>
        <w:t>Şehit Muhtar Caddesi No:42 34435 </w:t>
      </w:r>
    </w:p>
    <w:p w:rsidR="00A21542" w:rsidRPr="00B83B8E" w:rsidRDefault="00A21542" w:rsidP="00092622">
      <w:pPr>
        <w:spacing w:after="0" w:line="240" w:lineRule="auto"/>
        <w:rPr>
          <w:sz w:val="24"/>
          <w:szCs w:val="24"/>
          <w:lang w:val="en-IN" w:eastAsia="en-IN"/>
        </w:rPr>
      </w:pPr>
      <w:r w:rsidRPr="00B83B8E">
        <w:rPr>
          <w:sz w:val="24"/>
          <w:szCs w:val="24"/>
          <w:lang w:val="en-IN" w:eastAsia="en-IN"/>
        </w:rPr>
        <w:t>Taksim,</w:t>
      </w:r>
      <w:r>
        <w:rPr>
          <w:sz w:val="24"/>
          <w:szCs w:val="24"/>
          <w:lang w:val="en-IN" w:eastAsia="en-IN"/>
        </w:rPr>
        <w:t xml:space="preserve"> I</w:t>
      </w:r>
      <w:r w:rsidRPr="00B83B8E">
        <w:rPr>
          <w:sz w:val="24"/>
          <w:szCs w:val="24"/>
          <w:lang w:val="en-IN" w:eastAsia="en-IN"/>
        </w:rPr>
        <w:t>stanbul,</w:t>
      </w:r>
      <w:r>
        <w:rPr>
          <w:sz w:val="24"/>
          <w:szCs w:val="24"/>
          <w:lang w:val="en-IN" w:eastAsia="en-IN"/>
        </w:rPr>
        <w:t xml:space="preserve"> </w:t>
      </w:r>
      <w:r w:rsidRPr="00B83B8E">
        <w:rPr>
          <w:sz w:val="24"/>
          <w:szCs w:val="24"/>
          <w:lang w:val="en-IN" w:eastAsia="en-IN"/>
        </w:rPr>
        <w:t>Turkey</w:t>
      </w:r>
      <w:r>
        <w:rPr>
          <w:sz w:val="24"/>
          <w:szCs w:val="24"/>
          <w:lang w:val="en-IN" w:eastAsia="en-IN"/>
        </w:rPr>
        <w:t>.</w:t>
      </w:r>
    </w:p>
    <w:p w:rsidR="00A21542" w:rsidRPr="00B83B8E" w:rsidRDefault="00A21542" w:rsidP="00092622">
      <w:pPr>
        <w:pStyle w:val="NoSpacing"/>
        <w:rPr>
          <w:b/>
          <w:bCs/>
        </w:rPr>
      </w:pPr>
    </w:p>
    <w:p w:rsidR="00A21542" w:rsidRDefault="00A21542" w:rsidP="00092622">
      <w:pPr>
        <w:pStyle w:val="NoSpacing"/>
      </w:pPr>
      <w:r>
        <w:t xml:space="preserve">Bu geceye katılımınızla unutamayacağınız anıları paylaşacağız. </w:t>
      </w:r>
    </w:p>
    <w:p w:rsidR="00A21542" w:rsidRPr="00B83B8E" w:rsidRDefault="00A21542" w:rsidP="00092622">
      <w:pPr>
        <w:pStyle w:val="NoSpacing"/>
      </w:pPr>
    </w:p>
    <w:p w:rsidR="00A21542" w:rsidRDefault="00A21542" w:rsidP="00092622">
      <w:pPr>
        <w:pStyle w:val="NoSpacing"/>
      </w:pPr>
      <w:r w:rsidRPr="00B83B8E">
        <w:rPr>
          <w:b/>
          <w:bCs/>
        </w:rPr>
        <w:t>GOA TOURISM ROADSHOW</w:t>
      </w:r>
      <w:r>
        <w:t xml:space="preserve">  ile ilgili davetiye yollayabilmemiz ve kesin kayıt işlemleri yapabilmemiz için bize iletişim bilgilerinizi göndermenizi rica ederiz. </w:t>
      </w:r>
    </w:p>
    <w:p w:rsidR="00A21542" w:rsidRPr="00B83B8E" w:rsidRDefault="00A21542" w:rsidP="00092622">
      <w:pPr>
        <w:pStyle w:val="NoSpacing"/>
      </w:pPr>
    </w:p>
    <w:p w:rsidR="00A21542" w:rsidRDefault="00A21542" w:rsidP="00092622">
      <w:pPr>
        <w:pStyle w:val="NoSpacing"/>
      </w:pPr>
      <w:r>
        <w:t xml:space="preserve">Hızlı geri dönüşünüz için şimdiden teşekkür ederiz. </w:t>
      </w:r>
    </w:p>
    <w:p w:rsidR="00A21542" w:rsidRDefault="00A21542" w:rsidP="00092622">
      <w:pPr>
        <w:pStyle w:val="NoSpacing"/>
      </w:pPr>
    </w:p>
    <w:p w:rsidR="00A21542" w:rsidRDefault="00A21542" w:rsidP="00092622">
      <w:pPr>
        <w:pStyle w:val="NoSpacing"/>
      </w:pPr>
      <w:r>
        <w:t>Saygılarımızla,</w:t>
      </w:r>
    </w:p>
    <w:p w:rsidR="00A21542" w:rsidRPr="00B83B8E" w:rsidRDefault="00A21542" w:rsidP="00092622">
      <w:pPr>
        <w:pStyle w:val="NoSpacing"/>
      </w:pPr>
    </w:p>
    <w:p w:rsidR="00A21542" w:rsidRPr="00B83B8E" w:rsidRDefault="00A21542" w:rsidP="00092622">
      <w:pPr>
        <w:pStyle w:val="NoSpacing"/>
      </w:pPr>
      <w:r w:rsidRPr="00B83B8E">
        <w:t>Sanjay</w:t>
      </w:r>
    </w:p>
    <w:p w:rsidR="00A21542" w:rsidRPr="00EF19FD" w:rsidRDefault="00A21542" w:rsidP="00092622">
      <w:pPr>
        <w:spacing w:after="0" w:line="240" w:lineRule="auto"/>
      </w:pPr>
      <w:r w:rsidRPr="00EF19FD">
        <w:t xml:space="preserve">-- </w:t>
      </w:r>
      <w:r w:rsidRPr="00EF19FD">
        <w:br/>
        <w:t>Sphere Travelmedia Exhibitions Pvt Ltd</w:t>
      </w:r>
      <w:r w:rsidRPr="00EF19FD">
        <w:br/>
        <w:t># 473, II Floor, II Cross,</w:t>
      </w:r>
      <w:r w:rsidRPr="00EF19FD">
        <w:br/>
        <w:t>9th Main, HAL II Stage, Indiranagar,</w:t>
      </w:r>
      <w:r w:rsidRPr="00EF19FD">
        <w:br/>
        <w:t>Bangalore – 560008</w:t>
      </w:r>
      <w:r w:rsidRPr="00EF19FD">
        <w:br/>
        <w:t>Ph: 91 – 80 –4083 4100</w:t>
      </w:r>
      <w:r w:rsidRPr="00EF19FD">
        <w:br/>
        <w:t>Fax: 91 – 80 – 2529 0708</w:t>
      </w:r>
    </w:p>
    <w:p w:rsidR="00A21542" w:rsidRPr="00EF19FD" w:rsidRDefault="00A21542" w:rsidP="00092622">
      <w:pPr>
        <w:spacing w:after="0" w:line="240" w:lineRule="auto"/>
        <w:rPr>
          <w:rFonts w:ascii="Times New Roman" w:hAnsi="Times New Roman" w:cs="Times New Roman"/>
          <w:b/>
          <w:bCs/>
          <w:lang w:eastAsia="en-IN"/>
        </w:rPr>
      </w:pPr>
      <w:r w:rsidRPr="00EF19FD">
        <w:t>www.spheretravelmedia.com</w:t>
      </w:r>
    </w:p>
    <w:p w:rsidR="00A21542" w:rsidRPr="00EF19FD" w:rsidRDefault="00A21542" w:rsidP="00092622">
      <w:pPr>
        <w:spacing w:after="0" w:line="240" w:lineRule="auto"/>
        <w:rPr>
          <w:rFonts w:ascii="Times New Roman" w:hAnsi="Times New Roman" w:cs="Times New Roman"/>
          <w:b/>
          <w:bCs/>
          <w:lang w:eastAsia="en-IN"/>
        </w:rPr>
      </w:pPr>
    </w:p>
    <w:p w:rsidR="00A21542" w:rsidRDefault="00A21542" w:rsidP="00092622">
      <w:pPr>
        <w:pStyle w:val="NoSpacing"/>
      </w:pPr>
    </w:p>
    <w:p w:rsidR="00A21542" w:rsidRDefault="00A21542"/>
    <w:sectPr w:rsidR="00A21542" w:rsidSect="00F440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2622"/>
    <w:rsid w:val="00092622"/>
    <w:rsid w:val="00150DC0"/>
    <w:rsid w:val="0036587C"/>
    <w:rsid w:val="00812BA7"/>
    <w:rsid w:val="009F6C47"/>
    <w:rsid w:val="00A21542"/>
    <w:rsid w:val="00A85DBB"/>
    <w:rsid w:val="00B83B8E"/>
    <w:rsid w:val="00EF19FD"/>
    <w:rsid w:val="00F44053"/>
    <w:rsid w:val="00F4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DC0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9262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127</Words>
  <Characters>728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Sayın Sektor Dostlarımız,</dc:title>
  <dc:subject/>
  <dc:creator>jaya</dc:creator>
  <cp:keywords/>
  <dc:description/>
  <cp:lastModifiedBy>USER</cp:lastModifiedBy>
  <cp:revision>2</cp:revision>
  <cp:lastPrinted>2011-11-14T09:46:00Z</cp:lastPrinted>
  <dcterms:created xsi:type="dcterms:W3CDTF">2011-11-14T09:46:00Z</dcterms:created>
  <dcterms:modified xsi:type="dcterms:W3CDTF">2011-11-14T09:46:00Z</dcterms:modified>
</cp:coreProperties>
</file>