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0F" w:rsidRDefault="00D5460F" w:rsidP="007C3F7D">
      <w:pPr>
        <w:pStyle w:val="HTMLPreformatted"/>
        <w:ind w:left="-90"/>
        <w:rPr>
          <w:lang w:val="tr-TR"/>
        </w:rPr>
      </w:pPr>
      <w:r w:rsidRPr="00704DAA">
        <w:rPr>
          <w:noProof/>
          <w:lang w:val="tr-TR"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thy_title" style="width:564pt;height:223.5pt;visibility:visible" o:bordertopcolor="#03c" o:borderleftcolor="#03c" o:borderbottomcolor="#03c" o:borderrightcolor="#03c">
            <v:imagedata r:id="rId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88"/>
        <w:gridCol w:w="5688"/>
      </w:tblGrid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WASHINGTON SALES OFFICE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ISSUE DATE: NOV 4, 2011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TICKET SALES PERIOD: NOV 05 -15, 2011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8"/>
                <w:szCs w:val="28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TRAVEL DATES PERIOD: JAN 10,2012, MAR 20,2012</w:t>
            </w:r>
            <w:r w:rsidRPr="00704DAA">
              <w:rPr>
                <w:sz w:val="28"/>
                <w:szCs w:val="28"/>
                <w:lang w:val="tr-TR"/>
              </w:rPr>
              <w:t xml:space="preserve"> 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jc w:val="right"/>
              <w:rPr>
                <w:sz w:val="28"/>
                <w:szCs w:val="28"/>
                <w:lang w:val="tr-TR"/>
              </w:rPr>
            </w:pPr>
            <w:r w:rsidRPr="00704DAA">
              <w:rPr>
                <w:sz w:val="28"/>
                <w:szCs w:val="28"/>
                <w:lang w:val="tr-TR"/>
              </w:rPr>
              <w:t xml:space="preserve">WINTER 2011 ECONOMY SPECIALS </w:t>
            </w:r>
          </w:p>
          <w:p w:rsidR="00D5460F" w:rsidRPr="00704DAA" w:rsidRDefault="00D5460F" w:rsidP="00704DAA">
            <w:pPr>
              <w:spacing w:after="0" w:line="240" w:lineRule="auto"/>
              <w:jc w:val="right"/>
              <w:rPr>
                <w:sz w:val="36"/>
                <w:szCs w:val="36"/>
                <w:lang w:val="tr-TR"/>
              </w:rPr>
            </w:pPr>
            <w:r w:rsidRPr="00704DAA">
              <w:rPr>
                <w:sz w:val="36"/>
                <w:szCs w:val="36"/>
                <w:lang w:val="tr-TR"/>
              </w:rPr>
              <w:t>G- CLASS</w:t>
            </w:r>
          </w:p>
          <w:p w:rsidR="00D5460F" w:rsidRPr="00704DAA" w:rsidRDefault="00D5460F" w:rsidP="00704DAA">
            <w:pPr>
              <w:spacing w:after="0" w:line="240" w:lineRule="auto"/>
              <w:jc w:val="right"/>
              <w:rPr>
                <w:sz w:val="32"/>
                <w:szCs w:val="32"/>
                <w:lang w:val="tr-TR"/>
              </w:rPr>
            </w:pPr>
            <w:r w:rsidRPr="00704DAA">
              <w:rPr>
                <w:sz w:val="32"/>
                <w:szCs w:val="32"/>
                <w:lang w:val="tr-TR"/>
              </w:rPr>
              <w:t>ISTANBUL TO WASHINGTON</w:t>
            </w:r>
          </w:p>
        </w:tc>
      </w:tr>
      <w:tr w:rsidR="00D5460F" w:rsidRPr="00704DAA">
        <w:tc>
          <w:tcPr>
            <w:tcW w:w="11376" w:type="dxa"/>
            <w:gridSpan w:val="2"/>
          </w:tcPr>
          <w:p w:rsidR="00D5460F" w:rsidRPr="00704DAA" w:rsidRDefault="00D5460F" w:rsidP="00704DAA">
            <w:pPr>
              <w:spacing w:after="0" w:line="240" w:lineRule="auto"/>
              <w:jc w:val="center"/>
              <w:rPr>
                <w:b/>
                <w:bCs/>
                <w:sz w:val="44"/>
                <w:szCs w:val="44"/>
                <w:lang w:val="tr-TR"/>
              </w:rPr>
            </w:pPr>
            <w:r w:rsidRPr="00704DAA">
              <w:rPr>
                <w:b/>
                <w:bCs/>
                <w:sz w:val="44"/>
                <w:szCs w:val="44"/>
                <w:lang w:val="tr-TR"/>
              </w:rPr>
              <w:t>SPECICIAL OFFER FOR LIMITED TIME ONLY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jc w:val="center"/>
              <w:rPr>
                <w:b/>
                <w:bCs/>
                <w:color w:val="FF0000"/>
                <w:sz w:val="44"/>
                <w:szCs w:val="44"/>
                <w:lang w:val="tr-TR"/>
              </w:rPr>
            </w:pPr>
            <w:r w:rsidRPr="00704DAA">
              <w:rPr>
                <w:b/>
                <w:bCs/>
                <w:color w:val="FF0000"/>
                <w:sz w:val="44"/>
                <w:szCs w:val="44"/>
                <w:lang w:val="tr-TR"/>
              </w:rPr>
              <w:t>IST – IAD - IST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jc w:val="center"/>
              <w:rPr>
                <w:b/>
                <w:bCs/>
                <w:sz w:val="44"/>
                <w:szCs w:val="44"/>
                <w:lang w:val="tr-TR"/>
              </w:rPr>
            </w:pPr>
            <w:r w:rsidRPr="00704DAA">
              <w:rPr>
                <w:b/>
                <w:bCs/>
                <w:sz w:val="44"/>
                <w:szCs w:val="44"/>
                <w:lang w:val="tr-TR"/>
              </w:rPr>
              <w:t>GPX3M// 299.00 EUR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b/>
                <w:bCs/>
                <w:sz w:val="24"/>
                <w:szCs w:val="24"/>
                <w:lang w:val="tr-TR"/>
              </w:rPr>
            </w:pPr>
            <w:r w:rsidRPr="00704DAA">
              <w:rPr>
                <w:b/>
                <w:bCs/>
                <w:sz w:val="24"/>
                <w:szCs w:val="24"/>
                <w:lang w:val="tr-TR"/>
              </w:rPr>
              <w:t>CATEGORY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b/>
                <w:bCs/>
                <w:sz w:val="24"/>
                <w:szCs w:val="24"/>
                <w:lang w:val="tr-TR"/>
              </w:rPr>
            </w:pPr>
            <w:r w:rsidRPr="00704DAA">
              <w:rPr>
                <w:b/>
                <w:bCs/>
                <w:sz w:val="24"/>
                <w:szCs w:val="24"/>
                <w:lang w:val="tr-TR"/>
              </w:rPr>
              <w:t>PROVISIONS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RBD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G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ADV RES./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TICKETING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RESERVATIONS ARE REQUIRED FOR ALL SECTORS. TICKETING MUST COMPLETED WITHIN 72 HOURS AFTER AFTER RESERVATIONS ARE MADE.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MIN./ MAX. STAY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MIN: SU     MAX: 3M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STOPPOVER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LIMITED  1 FREE, 1 AT EUR 40.00 IN ISTANBUL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COMBINATIONS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 xml:space="preserve">FARES MAY BE COMBINED ON A HALF ROUND TRIP BASIS WITH TK FARES IN SAME TARIFF. DOMESTIC US AND TR ADD-ON`S PERMITTED. 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SALES RESTRICTION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TICKETS MUST BE ISSUED ON/AFTER NOV 05, 2011 AND ON/BEFORE NOV 15,2011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 xml:space="preserve">TRANSFERS 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6 FREE TRANSFERS PERMITTED ON THE PRICING UNIT - 3 IN EACH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PENALTIES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REBOOKING : 150 EUR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NO-SHOW : 300 EUR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REFUNDS: NOT PERMITED EVEN MEDICAL REASONS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 xml:space="preserve">ENDORSEMENTS 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TKT MUST BE ANNOTATED: “TK ONLY, NON-ENDORSABLE”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 xml:space="preserve">CHD/INF DISCOUNTS </w:t>
            </w: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CHD: NO DISCOUNT,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 xml:space="preserve"> INF. (WITHOUT SEAT): MUST PAY %10 OF THE FARE</w:t>
            </w:r>
          </w:p>
        </w:tc>
      </w:tr>
      <w:tr w:rsidR="00D5460F" w:rsidRPr="00704DAA"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FREE BAGGAGE ALLOWANCE</w:t>
            </w:r>
          </w:p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</w:p>
        </w:tc>
        <w:tc>
          <w:tcPr>
            <w:tcW w:w="5688" w:type="dxa"/>
          </w:tcPr>
          <w:p w:rsidR="00D5460F" w:rsidRPr="00704DAA" w:rsidRDefault="00D5460F" w:rsidP="00704DAA">
            <w:pPr>
              <w:spacing w:after="0" w:line="240" w:lineRule="auto"/>
              <w:rPr>
                <w:sz w:val="24"/>
                <w:szCs w:val="24"/>
                <w:lang w:val="tr-TR"/>
              </w:rPr>
            </w:pPr>
            <w:r w:rsidRPr="00704DAA">
              <w:rPr>
                <w:sz w:val="24"/>
                <w:szCs w:val="24"/>
                <w:lang w:val="tr-TR"/>
              </w:rPr>
              <w:t>2PC ( 50LB EACH )</w:t>
            </w:r>
          </w:p>
        </w:tc>
      </w:tr>
    </w:tbl>
    <w:p w:rsidR="00D5460F" w:rsidRPr="00FF1356" w:rsidRDefault="00D5460F" w:rsidP="00FF1356">
      <w:pPr>
        <w:rPr>
          <w:lang w:val="tr-TR"/>
        </w:rPr>
      </w:pPr>
    </w:p>
    <w:sectPr w:rsidR="00D5460F" w:rsidRPr="00FF1356" w:rsidSect="00F04171">
      <w:pgSz w:w="12240" w:h="15840"/>
      <w:pgMar w:top="540" w:right="540" w:bottom="45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BB2"/>
    <w:rsid w:val="00275B3D"/>
    <w:rsid w:val="002D03AF"/>
    <w:rsid w:val="00471420"/>
    <w:rsid w:val="005840C9"/>
    <w:rsid w:val="005879C1"/>
    <w:rsid w:val="00704DAA"/>
    <w:rsid w:val="007C3F7D"/>
    <w:rsid w:val="007F3045"/>
    <w:rsid w:val="0095165B"/>
    <w:rsid w:val="00AC5EA7"/>
    <w:rsid w:val="00B27BB2"/>
    <w:rsid w:val="00C7231D"/>
    <w:rsid w:val="00D5460F"/>
    <w:rsid w:val="00D635E1"/>
    <w:rsid w:val="00F04171"/>
    <w:rsid w:val="00FB2735"/>
    <w:rsid w:val="00FF1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3AF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B27B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7BB2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1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42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FF1356"/>
    <w:pPr>
      <w:spacing w:line="240" w:lineRule="auto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FF1356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166</Words>
  <Characters>948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AEKMEKCI</dc:creator>
  <cp:keywords/>
  <dc:description/>
  <cp:lastModifiedBy>USER</cp:lastModifiedBy>
  <cp:revision>2</cp:revision>
  <cp:lastPrinted>2011-11-04T20:16:00Z</cp:lastPrinted>
  <dcterms:created xsi:type="dcterms:W3CDTF">2011-11-14T09:38:00Z</dcterms:created>
  <dcterms:modified xsi:type="dcterms:W3CDTF">2011-11-14T09:38:00Z</dcterms:modified>
</cp:coreProperties>
</file>